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C0AD1" w14:textId="5028F8BC" w:rsidR="00BB5F7F" w:rsidRPr="00094058" w:rsidRDefault="00BB5F7F" w:rsidP="00BB5F7F">
      <w:pPr>
        <w:rPr>
          <w:b/>
          <w:bCs/>
          <w:color w:val="16328C" w:themeColor="accent6" w:themeShade="BF"/>
          <w:sz w:val="40"/>
          <w:szCs w:val="32"/>
        </w:rPr>
      </w:pPr>
      <w:r w:rsidRPr="00094058">
        <w:rPr>
          <w:b/>
          <w:bCs/>
          <w:color w:val="16328C" w:themeColor="accent6" w:themeShade="BF"/>
          <w:sz w:val="40"/>
          <w:szCs w:val="32"/>
        </w:rPr>
        <w:t xml:space="preserve">Jak </w:t>
      </w:r>
      <w:r w:rsidR="00094058" w:rsidRPr="00094058">
        <w:rPr>
          <w:b/>
          <w:bCs/>
          <w:color w:val="16328C" w:themeColor="accent6" w:themeShade="BF"/>
          <w:sz w:val="40"/>
          <w:szCs w:val="32"/>
        </w:rPr>
        <w:t>dobrze wyznaczyć</w:t>
      </w:r>
      <w:r w:rsidRPr="00094058">
        <w:rPr>
          <w:b/>
          <w:bCs/>
          <w:color w:val="16328C" w:themeColor="accent6" w:themeShade="BF"/>
          <w:sz w:val="40"/>
          <w:szCs w:val="32"/>
        </w:rPr>
        <w:t xml:space="preserve"> swój cel?</w:t>
      </w:r>
    </w:p>
    <w:p w14:paraId="0CE98DBF" w14:textId="77777777" w:rsidR="00BB5F7F" w:rsidRDefault="00BB5F7F" w:rsidP="00BB5F7F"/>
    <w:p w14:paraId="6E3A3771" w14:textId="4E32C0B2" w:rsidR="00257D94" w:rsidRDefault="000A12C6" w:rsidP="00BB5F7F">
      <w:r>
        <w:t xml:space="preserve">Zaczniemy od </w:t>
      </w:r>
      <w:r w:rsidR="004F7F49">
        <w:t>określenia</w:t>
      </w:r>
      <w:r>
        <w:t xml:space="preserve">: </w:t>
      </w:r>
      <w:r w:rsidR="00257D94">
        <w:t>Jaki jest Twój cel?</w:t>
      </w:r>
    </w:p>
    <w:p w14:paraId="7337FD32" w14:textId="4876CF76" w:rsidR="004F7F49" w:rsidRDefault="004F7F49" w:rsidP="00BB5F7F">
      <w:r>
        <w:t>Co byś chciał</w:t>
      </w:r>
      <w:r w:rsidR="004E25D8">
        <w:t>_a</w:t>
      </w:r>
      <w:r>
        <w:t xml:space="preserve"> osiągnąć?</w:t>
      </w:r>
    </w:p>
    <w:p w14:paraId="50D7DA5A" w14:textId="6A6A591D" w:rsidR="00BB5F7F" w:rsidRDefault="00BB5F7F" w:rsidP="00BB5F7F">
      <w:r>
        <w:t>Daj sobie kilka minut na zastanowienie.</w:t>
      </w:r>
    </w:p>
    <w:p w14:paraId="03E09427" w14:textId="77777777" w:rsidR="00BB5F7F" w:rsidRDefault="00BB5F7F" w:rsidP="00BB5F7F">
      <w:r>
        <w:t xml:space="preserve">Chyba że już wiesz. </w:t>
      </w:r>
    </w:p>
    <w:p w14:paraId="59A04D65" w14:textId="77777777" w:rsidR="00BB5F7F" w:rsidRDefault="00BB5F7F" w:rsidP="00BB5F7F"/>
    <w:p w14:paraId="75C6027D" w14:textId="3281D1FF" w:rsidR="00BB5F7F" w:rsidRDefault="00BB5F7F" w:rsidP="00BB5F7F">
      <w:r>
        <w:t xml:space="preserve">Czy </w:t>
      </w:r>
      <w:r w:rsidR="004F7F49">
        <w:t>ten cel</w:t>
      </w:r>
      <w:r>
        <w:t xml:space="preserve"> jest ekscytujący dla Ciebie?</w:t>
      </w:r>
    </w:p>
    <w:p w14:paraId="485A7DB4" w14:textId="77777777" w:rsidR="00BB5F7F" w:rsidRDefault="00BB5F7F" w:rsidP="00BB5F7F">
      <w:r>
        <w:t>Jeśli nie, wybierz inny.</w:t>
      </w:r>
    </w:p>
    <w:p w14:paraId="52954BD0" w14:textId="77777777" w:rsidR="00BB5F7F" w:rsidRDefault="00BB5F7F" w:rsidP="00BB5F7F"/>
    <w:p w14:paraId="448A5A35" w14:textId="77777777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Pamiętaj, że cel, to taki, który wiąże się z Twoim działaniem.</w:t>
      </w:r>
    </w:p>
    <w:p w14:paraId="0AB36F76" w14:textId="77777777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 xml:space="preserve">To nie może być marzenie albo życzenie, aby ktoś coś tam zrobił, stał się kimś. </w:t>
      </w:r>
    </w:p>
    <w:p w14:paraId="20C7AAEE" w14:textId="77777777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To jest tylko to, co Ty możesz zrobić.</w:t>
      </w:r>
    </w:p>
    <w:p w14:paraId="26F5349E" w14:textId="77777777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Być może z pomocą innych. Ale, jak by nie było, to Twoja działka. Twoja sprawa. I tylko Twoja.</w:t>
      </w:r>
    </w:p>
    <w:p w14:paraId="27F0682B" w14:textId="77777777" w:rsidR="00BB5F7F" w:rsidRDefault="00BB5F7F" w:rsidP="00BB5F7F"/>
    <w:p w14:paraId="4CD8FA22" w14:textId="77777777" w:rsidR="00BB5F7F" w:rsidRDefault="00BB5F7F" w:rsidP="00BB5F7F">
      <w:r>
        <w:t>Masz już?</w:t>
      </w:r>
    </w:p>
    <w:p w14:paraId="3B00D340" w14:textId="77777777" w:rsidR="00BB5F7F" w:rsidRDefault="00BB5F7F" w:rsidP="00BB5F7F">
      <w:r>
        <w:t>Jeśli tak, to zapisz go tutaj: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BB5F7F" w14:paraId="75B8AFF2" w14:textId="77777777" w:rsidTr="00BB5F7F">
        <w:tc>
          <w:tcPr>
            <w:tcW w:w="9016" w:type="dxa"/>
          </w:tcPr>
          <w:p w14:paraId="2399D334" w14:textId="77777777" w:rsidR="00BB5F7F" w:rsidRDefault="00BB5F7F" w:rsidP="00BB5F7F"/>
          <w:p w14:paraId="3F172379" w14:textId="77777777" w:rsidR="00BB5F7F" w:rsidRDefault="00BB5F7F" w:rsidP="00BB5F7F"/>
        </w:tc>
      </w:tr>
    </w:tbl>
    <w:p w14:paraId="06BFDF42" w14:textId="77777777" w:rsidR="00647958" w:rsidRDefault="00647958" w:rsidP="00BB5F7F"/>
    <w:p w14:paraId="2DC55151" w14:textId="464CAE19" w:rsidR="00BB5F7F" w:rsidRDefault="00BB5F7F" w:rsidP="00BB5F7F">
      <w:r>
        <w:t>A co się stanie, jak już go osiągniesz?</w:t>
      </w:r>
    </w:p>
    <w:p w14:paraId="05CD4AE0" w14:textId="77777777" w:rsidR="00BB5F7F" w:rsidRDefault="00BB5F7F" w:rsidP="00BB5F7F">
      <w:r>
        <w:t xml:space="preserve">Będziesz mieć inny cel? </w:t>
      </w:r>
    </w:p>
    <w:p w14:paraId="2FBE1A90" w14:textId="77777777" w:rsidR="00BB5F7F" w:rsidRDefault="00BB5F7F" w:rsidP="00BB5F7F">
      <w:r>
        <w:t>Zastanów się kilka minut.</w:t>
      </w:r>
    </w:p>
    <w:p w14:paraId="2B0DE014" w14:textId="77777777" w:rsidR="00BB5F7F" w:rsidRDefault="00BB5F7F" w:rsidP="00BB5F7F"/>
    <w:p w14:paraId="243C6C56" w14:textId="77777777" w:rsidR="00647958" w:rsidRDefault="00647958" w:rsidP="00BB5F7F"/>
    <w:p w14:paraId="67A497CF" w14:textId="77777777" w:rsidR="00647958" w:rsidRDefault="00647958" w:rsidP="00BB5F7F"/>
    <w:p w14:paraId="0CF59EF8" w14:textId="77777777" w:rsidR="00647958" w:rsidRDefault="00647958" w:rsidP="00BB5F7F"/>
    <w:p w14:paraId="7408EC9A" w14:textId="0D0343FA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Jeśli jeszcze tego nie wiesz, to ważne, żebyś wiedział</w:t>
      </w:r>
      <w:r w:rsidR="004E25D8">
        <w:rPr>
          <w:i/>
          <w:iCs/>
        </w:rPr>
        <w:t>_a</w:t>
      </w:r>
      <w:r w:rsidRPr="00647958">
        <w:rPr>
          <w:i/>
          <w:iCs/>
        </w:rPr>
        <w:t>, aby ten nowy cel się pojawił.</w:t>
      </w:r>
    </w:p>
    <w:p w14:paraId="1569C429" w14:textId="0D9F3ABF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Abyś po osiągnięciu tego wybranego</w:t>
      </w:r>
      <w:r w:rsidR="00EF41A4" w:rsidRPr="00647958">
        <w:rPr>
          <w:i/>
          <w:iCs/>
        </w:rPr>
        <w:t>, zapisanego już</w:t>
      </w:r>
      <w:r w:rsidRPr="00647958">
        <w:rPr>
          <w:i/>
          <w:iCs/>
        </w:rPr>
        <w:t xml:space="preserve"> celu</w:t>
      </w:r>
      <w:r w:rsidR="00EF41A4" w:rsidRPr="00647958">
        <w:rPr>
          <w:i/>
          <w:iCs/>
        </w:rPr>
        <w:t>,</w:t>
      </w:r>
      <w:r w:rsidRPr="00647958">
        <w:rPr>
          <w:i/>
          <w:iCs/>
        </w:rPr>
        <w:t xml:space="preserve"> nie popadł</w:t>
      </w:r>
      <w:r w:rsidR="004E25D8">
        <w:rPr>
          <w:i/>
          <w:iCs/>
        </w:rPr>
        <w:t>_a</w:t>
      </w:r>
      <w:r w:rsidRPr="00647958">
        <w:rPr>
          <w:i/>
          <w:iCs/>
        </w:rPr>
        <w:t xml:space="preserve"> w marazm.</w:t>
      </w:r>
    </w:p>
    <w:p w14:paraId="7872258B" w14:textId="77777777" w:rsidR="00BB5F7F" w:rsidRPr="00647958" w:rsidRDefault="00BB5F7F" w:rsidP="00BB5F7F">
      <w:pPr>
        <w:rPr>
          <w:i/>
          <w:iCs/>
        </w:rPr>
      </w:pPr>
    </w:p>
    <w:p w14:paraId="1597283F" w14:textId="6AE4D399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 xml:space="preserve">Bo osiągnięcie celu przy braku kolejnego przyniesie poczucie straty (skończyła się cała podróż związana z dążeniem do celu). </w:t>
      </w:r>
    </w:p>
    <w:p w14:paraId="62EFBA13" w14:textId="77777777" w:rsidR="00BB5F7F" w:rsidRDefault="00BB5F7F" w:rsidP="00BB5F7F"/>
    <w:p w14:paraId="21C245CB" w14:textId="77777777" w:rsidR="00BB5F7F" w:rsidRDefault="00BB5F7F" w:rsidP="00BB5F7F">
      <w:r>
        <w:t>Czy więc osiągnięcie tego celu, który masz przed sobą teraz, wiąże się z możliwością wybrania nowego celu?</w:t>
      </w:r>
    </w:p>
    <w:p w14:paraId="34FC3CE3" w14:textId="77777777" w:rsidR="00BB5F7F" w:rsidRDefault="00BB5F7F" w:rsidP="00BB5F7F"/>
    <w:p w14:paraId="4BB89686" w14:textId="767D1219" w:rsidR="00BB5F7F" w:rsidRDefault="00BB5F7F" w:rsidP="00BB5F7F">
      <w:r>
        <w:t>Jakiego nowego celu?</w:t>
      </w:r>
    </w:p>
    <w:p w14:paraId="03736627" w14:textId="77777777" w:rsidR="00BB5F7F" w:rsidRDefault="00BB5F7F" w:rsidP="00BB5F7F"/>
    <w:p w14:paraId="7D22A6FA" w14:textId="249E9A82" w:rsidR="00BB5F7F" w:rsidRDefault="00BB5F7F" w:rsidP="00BB5F7F">
      <w:r>
        <w:t>A może większej liczy nowych celów?</w:t>
      </w:r>
    </w:p>
    <w:p w14:paraId="356CC998" w14:textId="77777777" w:rsidR="00BB5F7F" w:rsidRDefault="00BB5F7F" w:rsidP="00BB5F7F">
      <w:r>
        <w:t>Jakich na przykład?</w:t>
      </w:r>
    </w:p>
    <w:p w14:paraId="297EA0F7" w14:textId="23B726FD" w:rsidR="00BB5F7F" w:rsidRDefault="00BB5F7F" w:rsidP="00BB5F7F">
      <w:r>
        <w:t>Będziesz miał</w:t>
      </w:r>
      <w:r w:rsidR="004E25D8">
        <w:t>_a</w:t>
      </w:r>
      <w:r>
        <w:t xml:space="preserve">, co robić ciekawego? </w:t>
      </w:r>
    </w:p>
    <w:p w14:paraId="79F1E7E9" w14:textId="77777777" w:rsidR="00BB5F7F" w:rsidRDefault="00BB5F7F" w:rsidP="00BB5F7F">
      <w:r>
        <w:t xml:space="preserve">Co to będzie? Zapisz sobie możliwości. </w:t>
      </w:r>
    </w:p>
    <w:p w14:paraId="7B5E25A1" w14:textId="6293B786" w:rsidR="00BB5F7F" w:rsidRDefault="00BB5F7F" w:rsidP="00BB5F7F">
      <w:r>
        <w:t>Na przykład tu: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EF41A4" w14:paraId="1166328B" w14:textId="77777777" w:rsidTr="00AD2B93">
        <w:tc>
          <w:tcPr>
            <w:tcW w:w="9016" w:type="dxa"/>
          </w:tcPr>
          <w:p w14:paraId="0C534C96" w14:textId="77777777" w:rsidR="00EF41A4" w:rsidRDefault="00EF41A4" w:rsidP="00AD2B93">
            <w:bookmarkStart w:id="0" w:name="_Hlk137239455"/>
          </w:p>
          <w:p w14:paraId="72ADD235" w14:textId="77777777" w:rsidR="00EF41A4" w:rsidRDefault="00EF41A4" w:rsidP="00AD2B93"/>
        </w:tc>
      </w:tr>
    </w:tbl>
    <w:bookmarkEnd w:id="0"/>
    <w:p w14:paraId="4979E42E" w14:textId="77777777" w:rsidR="00BB5F7F" w:rsidRDefault="00BB5F7F" w:rsidP="00BB5F7F">
      <w:r>
        <w:t>Już?</w:t>
      </w:r>
    </w:p>
    <w:p w14:paraId="643394B9" w14:textId="6A30F562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Jeśli nie, to pamiętaj o tym, aby w trakcie realizacji wybranego celu, wybrać sobie inny, który będziesz mógł</w:t>
      </w:r>
      <w:r w:rsidR="004E25D8">
        <w:rPr>
          <w:i/>
          <w:iCs/>
        </w:rPr>
        <w:t>/mogła</w:t>
      </w:r>
      <w:r w:rsidRPr="00647958">
        <w:rPr>
          <w:i/>
          <w:iCs/>
        </w:rPr>
        <w:t xml:space="preserve"> realizować po zakończeniu tego aktualnego.</w:t>
      </w:r>
    </w:p>
    <w:p w14:paraId="5B8E63BF" w14:textId="77777777" w:rsidR="00EF41A4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 xml:space="preserve">Zapewne przyjdą Ci jakieś nowe pomysły. </w:t>
      </w:r>
    </w:p>
    <w:p w14:paraId="29DD5925" w14:textId="5A48A9D6" w:rsidR="00BB5F7F" w:rsidRPr="00647958" w:rsidRDefault="00BB5F7F" w:rsidP="00BB5F7F">
      <w:pPr>
        <w:rPr>
          <w:i/>
          <w:iCs/>
        </w:rPr>
      </w:pPr>
      <w:r w:rsidRPr="00647958">
        <w:rPr>
          <w:i/>
          <w:iCs/>
        </w:rPr>
        <w:t>Jeśli nie będzie to spontaniczne, to po prostu pomyśl, co byś mógł</w:t>
      </w:r>
      <w:r w:rsidR="004E25D8">
        <w:rPr>
          <w:i/>
          <w:iCs/>
        </w:rPr>
        <w:t>/mogła</w:t>
      </w:r>
      <w:r w:rsidRPr="00647958">
        <w:rPr>
          <w:i/>
          <w:iCs/>
        </w:rPr>
        <w:t xml:space="preserve"> robić potem.</w:t>
      </w:r>
    </w:p>
    <w:p w14:paraId="2BB1B569" w14:textId="77777777" w:rsidR="00BB5F7F" w:rsidRDefault="00BB5F7F" w:rsidP="00BB5F7F"/>
    <w:p w14:paraId="5B89563C" w14:textId="77777777" w:rsidR="00BB5F7F" w:rsidRPr="00EF41A4" w:rsidRDefault="00BB5F7F" w:rsidP="00BB5F7F">
      <w:pPr>
        <w:rPr>
          <w:b/>
          <w:bCs/>
        </w:rPr>
      </w:pPr>
      <w:r w:rsidRPr="00EF41A4">
        <w:rPr>
          <w:b/>
          <w:bCs/>
        </w:rPr>
        <w:t>Możemy zaczynać?</w:t>
      </w:r>
    </w:p>
    <w:p w14:paraId="3EBE1483" w14:textId="77777777" w:rsidR="00BB5F7F" w:rsidRDefault="00BB5F7F" w:rsidP="00BB5F7F"/>
    <w:p w14:paraId="4AD3DCF7" w14:textId="6CEB527C" w:rsidR="00684F1C" w:rsidRDefault="00BB5F7F" w:rsidP="00BB5F7F">
      <w:r>
        <w:t>A więc masz już zapisany cel</w:t>
      </w:r>
      <w:r w:rsidR="00684F1C">
        <w:t>.</w:t>
      </w:r>
    </w:p>
    <w:p w14:paraId="5429E822" w14:textId="77777777" w:rsidR="007F07B7" w:rsidRDefault="007F07B7" w:rsidP="00BB5F7F"/>
    <w:p w14:paraId="58AB4CBE" w14:textId="0F3DE293" w:rsidR="00BB5F7F" w:rsidRDefault="00BB5F7F" w:rsidP="00BB5F7F">
      <w:r>
        <w:t>Teraz przyjrzymy</w:t>
      </w:r>
      <w:r w:rsidR="00EF41A4">
        <w:t xml:space="preserve"> się Twojemu celowi</w:t>
      </w:r>
      <w:r>
        <w:t xml:space="preserve"> pod kątem sprawności realizacji.</w:t>
      </w:r>
    </w:p>
    <w:p w14:paraId="093C7CED" w14:textId="77777777" w:rsidR="00EF41A4" w:rsidRDefault="00EF41A4" w:rsidP="00BB5F7F"/>
    <w:p w14:paraId="3EABEF3D" w14:textId="6C1D705F" w:rsidR="00BB5F7F" w:rsidRDefault="00BB5F7F" w:rsidP="00BB5F7F">
      <w:r>
        <w:t xml:space="preserve">Dobrym rozwiązaniem, sprawdzonym od kilku lat, a nawet więcej, jest metoda </w:t>
      </w:r>
      <w:r w:rsidRPr="00EF41A4">
        <w:rPr>
          <w:b/>
          <w:bCs/>
        </w:rPr>
        <w:t xml:space="preserve">SMART </w:t>
      </w:r>
      <w:r>
        <w:t xml:space="preserve">służąca </w:t>
      </w:r>
      <w:r w:rsidR="00EF41A4">
        <w:t xml:space="preserve">do </w:t>
      </w:r>
      <w:r>
        <w:t>weryfikacji celu.</w:t>
      </w:r>
    </w:p>
    <w:p w14:paraId="2E49143A" w14:textId="77777777" w:rsidR="00EF41A4" w:rsidRDefault="00EF41A4" w:rsidP="00BB5F7F"/>
    <w:p w14:paraId="73DAC642" w14:textId="3E65CDC3" w:rsidR="00EF41A4" w:rsidRDefault="00BB5F7F" w:rsidP="00BB5F7F">
      <w:r>
        <w:t>To nie chodzi o to, aby oceniać, czy powinieneś</w:t>
      </w:r>
      <w:r w:rsidR="004E25D8">
        <w:t>/powinnaś</w:t>
      </w:r>
      <w:r>
        <w:t xml:space="preserve"> realizować swój cel. </w:t>
      </w:r>
    </w:p>
    <w:p w14:paraId="6505C54F" w14:textId="54C6D8EB" w:rsidR="00BB5F7F" w:rsidRDefault="00BB5F7F" w:rsidP="00BB5F7F">
      <w:r>
        <w:t>A już w ogóle nie o to, aby dać Ci do zrozumienia, że Twój cel jest do niczego i powinieneś</w:t>
      </w:r>
      <w:r w:rsidR="004E25D8">
        <w:t>/powinnaś</w:t>
      </w:r>
      <w:r>
        <w:t xml:space="preserve"> sobie dać z nim spokój. </w:t>
      </w:r>
    </w:p>
    <w:p w14:paraId="296F52D9" w14:textId="77777777" w:rsidR="00BB5F7F" w:rsidRDefault="00BB5F7F" w:rsidP="00BB5F7F">
      <w:r>
        <w:t xml:space="preserve">Chodzi o jego ewentualną modyfikację. Tak, aby był on możliwy do realizacji w możliwie prosty sposób. </w:t>
      </w:r>
    </w:p>
    <w:p w14:paraId="2ECA1EEF" w14:textId="77777777" w:rsidR="00BB5F7F" w:rsidRDefault="00BB5F7F" w:rsidP="00BB5F7F"/>
    <w:p w14:paraId="1B1170F9" w14:textId="77777777" w:rsidR="00BB5F7F" w:rsidRDefault="00BB5F7F" w:rsidP="00BB5F7F">
      <w:r>
        <w:t>A zatem sprawdź, czy Twój cel jest:</w:t>
      </w:r>
    </w:p>
    <w:p w14:paraId="2572E072" w14:textId="75596D17" w:rsidR="00EF41A4" w:rsidRPr="007F07B7" w:rsidRDefault="00EF41A4" w:rsidP="00BB5F7F">
      <w:pPr>
        <w:rPr>
          <w:color w:val="16328C" w:themeColor="accent6" w:themeShade="BF"/>
        </w:rPr>
      </w:pPr>
      <w:r w:rsidRPr="007F07B7">
        <w:rPr>
          <w:rFonts w:ascii="Congenial Black" w:hAnsi="Congenial Black"/>
          <w:b/>
          <w:bCs/>
          <w:color w:val="16328C" w:themeColor="accent6" w:themeShade="BF"/>
          <w:sz w:val="44"/>
          <w:szCs w:val="36"/>
        </w:rPr>
        <w:t>S</w:t>
      </w:r>
      <w:r w:rsidR="00BB5F7F" w:rsidRPr="007F07B7">
        <w:rPr>
          <w:b/>
          <w:bCs/>
          <w:color w:val="16328C" w:themeColor="accent6" w:themeShade="BF"/>
        </w:rPr>
        <w:t xml:space="preserve"> - Specyfic</w:t>
      </w:r>
      <w:r w:rsidR="00BB5F7F" w:rsidRPr="007F07B7">
        <w:rPr>
          <w:color w:val="16328C" w:themeColor="accent6" w:themeShade="BF"/>
        </w:rPr>
        <w:t xml:space="preserve"> </w:t>
      </w:r>
      <w:r w:rsidRPr="007F07B7">
        <w:rPr>
          <w:color w:val="16328C" w:themeColor="accent6" w:themeShade="BF"/>
        </w:rPr>
        <w:t xml:space="preserve"> - </w:t>
      </w:r>
      <w:r w:rsidR="00BB5F7F" w:rsidRPr="007F07B7">
        <w:rPr>
          <w:color w:val="16328C" w:themeColor="accent6" w:themeShade="BF"/>
        </w:rPr>
        <w:t xml:space="preserve">konkretny </w:t>
      </w:r>
    </w:p>
    <w:p w14:paraId="0727B223" w14:textId="4A8D2FE2" w:rsidR="00BB5F7F" w:rsidRDefault="00BB5F7F" w:rsidP="00BB5F7F">
      <w:r>
        <w:t>Ja dodam: dopasowany do Ciebie. Do sytuacji, w której się znajdujesz. Do Twoich potrzeb. Do warunków Twojego funkcjonowania.</w:t>
      </w:r>
    </w:p>
    <w:p w14:paraId="18E9AC9A" w14:textId="1B5DF173" w:rsidR="00BB5F7F" w:rsidRDefault="00BB5F7F" w:rsidP="00BB5F7F">
      <w:r>
        <w:t>Czy tak jest?</w:t>
      </w:r>
    </w:p>
    <w:p w14:paraId="578F5926" w14:textId="77777777" w:rsidR="00BB5F7F" w:rsidRDefault="00BB5F7F" w:rsidP="00BB5F7F">
      <w:r>
        <w:t>Jeśli tak, to świetnie.</w:t>
      </w:r>
    </w:p>
    <w:p w14:paraId="315BF267" w14:textId="277A0252" w:rsidR="00BB5F7F" w:rsidRDefault="00BB5F7F" w:rsidP="00BB5F7F">
      <w:r>
        <w:t>Jeśli nie, zmodyfikuj. Tak, aby Twój cel był rzeczywiście Twój. A nie był</w:t>
      </w:r>
      <w:r w:rsidR="004E25D8">
        <w:t>,</w:t>
      </w:r>
      <w:r>
        <w:t xml:space="preserve"> na przykład</w:t>
      </w:r>
      <w:r w:rsidR="004E25D8">
        <w:t>,</w:t>
      </w:r>
      <w:r>
        <w:t xml:space="preserve"> spełnieniem oczekiwań innych osób. </w:t>
      </w:r>
    </w:p>
    <w:p w14:paraId="791F3381" w14:textId="77777777" w:rsidR="00647958" w:rsidRDefault="00647958" w:rsidP="00BB5F7F"/>
    <w:p w14:paraId="6E117245" w14:textId="77777777" w:rsidR="00647958" w:rsidRDefault="00647958" w:rsidP="00BB5F7F"/>
    <w:p w14:paraId="42897AB6" w14:textId="77777777" w:rsidR="00647958" w:rsidRDefault="00647958" w:rsidP="00BB5F7F"/>
    <w:p w14:paraId="2E594D16" w14:textId="77777777" w:rsidR="00647958" w:rsidRDefault="00647958" w:rsidP="00BB5F7F"/>
    <w:p w14:paraId="2492F8F9" w14:textId="77777777" w:rsidR="00647958" w:rsidRDefault="00647958" w:rsidP="00BB5F7F"/>
    <w:p w14:paraId="2E7D559F" w14:textId="77777777" w:rsidR="00647958" w:rsidRDefault="00647958" w:rsidP="00BB5F7F"/>
    <w:p w14:paraId="58008D26" w14:textId="77777777" w:rsidR="00647958" w:rsidRDefault="00647958" w:rsidP="00BB5F7F"/>
    <w:p w14:paraId="2F6F2CF7" w14:textId="23D2A405" w:rsidR="00BB5F7F" w:rsidRDefault="00BB5F7F" w:rsidP="00BB5F7F">
      <w:r>
        <w:t xml:space="preserve">Jeśli trzeba, tu wpisz </w:t>
      </w:r>
      <w:r w:rsidR="00647958">
        <w:t xml:space="preserve">swój </w:t>
      </w:r>
      <w:r>
        <w:t>zmodyfikowany</w:t>
      </w:r>
      <w:r w:rsidR="00647958">
        <w:t xml:space="preserve"> cel</w:t>
      </w:r>
      <w:r>
        <w:t>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EF41A4" w14:paraId="6140183C" w14:textId="77777777" w:rsidTr="00AD2B93">
        <w:tc>
          <w:tcPr>
            <w:tcW w:w="9016" w:type="dxa"/>
          </w:tcPr>
          <w:p w14:paraId="456B733F" w14:textId="77777777" w:rsidR="00EF41A4" w:rsidRDefault="00EF41A4" w:rsidP="00AD2B93">
            <w:bookmarkStart w:id="1" w:name="_Hlk137239623"/>
          </w:p>
          <w:p w14:paraId="463102AA" w14:textId="77777777" w:rsidR="00EF41A4" w:rsidRDefault="00EF41A4" w:rsidP="00AD2B93"/>
        </w:tc>
      </w:tr>
      <w:bookmarkEnd w:id="1"/>
    </w:tbl>
    <w:p w14:paraId="571CC783" w14:textId="77777777" w:rsidR="00BB5F7F" w:rsidRDefault="00BB5F7F" w:rsidP="00BB5F7F"/>
    <w:p w14:paraId="28C6A42E" w14:textId="62EB1800" w:rsidR="000A12C6" w:rsidRPr="00647958" w:rsidRDefault="00EF41A4" w:rsidP="00BB5F7F">
      <w:r>
        <w:t>A teraz: czy Twój cel jest:</w:t>
      </w:r>
    </w:p>
    <w:p w14:paraId="061EC6E2" w14:textId="2A15FE39" w:rsidR="00BB5F7F" w:rsidRPr="007F07B7" w:rsidRDefault="00BB5F7F" w:rsidP="00BB5F7F">
      <w:pPr>
        <w:rPr>
          <w:color w:val="16328C" w:themeColor="accent6" w:themeShade="BF"/>
        </w:rPr>
      </w:pPr>
      <w:r w:rsidRPr="007F07B7">
        <w:rPr>
          <w:rFonts w:ascii="Congenial Black" w:hAnsi="Congenial Black"/>
          <w:color w:val="16328C" w:themeColor="accent6" w:themeShade="BF"/>
          <w:sz w:val="36"/>
          <w:szCs w:val="28"/>
        </w:rPr>
        <w:t>M</w:t>
      </w:r>
      <w:r w:rsidRPr="007F07B7">
        <w:rPr>
          <w:color w:val="16328C" w:themeColor="accent6" w:themeShade="BF"/>
        </w:rPr>
        <w:t xml:space="preserve"> </w:t>
      </w:r>
      <w:r w:rsidRPr="007F07B7">
        <w:rPr>
          <w:b/>
          <w:bCs/>
          <w:color w:val="16328C" w:themeColor="accent6" w:themeShade="BF"/>
        </w:rPr>
        <w:t>- Measurable</w:t>
      </w:r>
      <w:r w:rsidRPr="007F07B7">
        <w:rPr>
          <w:color w:val="16328C" w:themeColor="accent6" w:themeShade="BF"/>
        </w:rPr>
        <w:t>, czyli mierzalny</w:t>
      </w:r>
    </w:p>
    <w:p w14:paraId="62CCA816" w14:textId="77777777" w:rsidR="000A12C6" w:rsidRDefault="000A12C6" w:rsidP="00BB5F7F"/>
    <w:p w14:paraId="65C07ADB" w14:textId="67953986" w:rsidR="00BB5F7F" w:rsidRDefault="00BB5F7F" w:rsidP="00BB5F7F">
      <w:r>
        <w:t>Co to znaczy</w:t>
      </w:r>
      <w:r w:rsidR="00EF41A4">
        <w:t>, że cel jest</w:t>
      </w:r>
      <w:r>
        <w:t xml:space="preserve"> mierzalny?</w:t>
      </w:r>
    </w:p>
    <w:p w14:paraId="6193BC25" w14:textId="77777777" w:rsidR="00EF41A4" w:rsidRDefault="00BB5F7F" w:rsidP="00BB5F7F">
      <w:r>
        <w:t xml:space="preserve">- To znaczy, że możesz zmierzyć, w jakim stopniu zostanie on zrealizowany. </w:t>
      </w:r>
    </w:p>
    <w:p w14:paraId="24360A96" w14:textId="089F4121" w:rsidR="00BB5F7F" w:rsidRDefault="00BB5F7F" w:rsidP="00BB5F7F">
      <w:r>
        <w:t>Możesz zmierzyć, czy</w:t>
      </w:r>
      <w:r w:rsidR="00EF41A4">
        <w:t xml:space="preserve"> w ogóle</w:t>
      </w:r>
      <w:r>
        <w:t xml:space="preserve"> został on zrealizowany.</w:t>
      </w:r>
    </w:p>
    <w:p w14:paraId="64017870" w14:textId="77777777" w:rsidR="00EF41A4" w:rsidRDefault="00EF41A4" w:rsidP="00BB5F7F"/>
    <w:p w14:paraId="4840ECF7" w14:textId="609234D3" w:rsidR="00BB5F7F" w:rsidRDefault="00BB5F7F" w:rsidP="00BB5F7F">
      <w:r>
        <w:t>Czyli musi tu się pojawić jakaś liczba. I jakiś parametr.</w:t>
      </w:r>
    </w:p>
    <w:p w14:paraId="7DCF9CB7" w14:textId="599A3E9C" w:rsidR="00BB5F7F" w:rsidRDefault="00EF41A4" w:rsidP="00BB5F7F">
      <w:r>
        <w:t>A więc</w:t>
      </w:r>
      <w:r w:rsidR="00BB5F7F">
        <w:t xml:space="preserve"> na przykład: 1 miesiąc, 1 rok, 1000 zł, 2 kg itp. </w:t>
      </w:r>
    </w:p>
    <w:p w14:paraId="20BC0248" w14:textId="77777777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 xml:space="preserve">Przykład: Zdać prawo jazdy w ciągu 1 roku. </w:t>
      </w:r>
    </w:p>
    <w:p w14:paraId="67B049EA" w14:textId="77777777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 xml:space="preserve">Albo: Zarobić 3000 zł w ciągu najbliższych 2 miesięcy. </w:t>
      </w:r>
    </w:p>
    <w:p w14:paraId="711073F7" w14:textId="77777777" w:rsidR="00BB5F7F" w:rsidRDefault="00BB5F7F" w:rsidP="00BB5F7F">
      <w:r>
        <w:t>Czy tak jest w Twoim wypadku?</w:t>
      </w:r>
    </w:p>
    <w:p w14:paraId="1F3DC265" w14:textId="4DF37F0D" w:rsidR="00BB5F7F" w:rsidRDefault="00BB5F7F" w:rsidP="00BB5F7F">
      <w:r>
        <w:t>Je</w:t>
      </w:r>
      <w:r w:rsidR="00EF41A4">
        <w:t>ś</w:t>
      </w:r>
      <w:r>
        <w:t>li nie, zmodyfikuj</w:t>
      </w:r>
      <w:r w:rsidR="00EF41A4">
        <w:t xml:space="preserve"> swój cel: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EF41A4" w14:paraId="0E221048" w14:textId="77777777" w:rsidTr="00AD2B93">
        <w:tc>
          <w:tcPr>
            <w:tcW w:w="9016" w:type="dxa"/>
          </w:tcPr>
          <w:p w14:paraId="512D9C3F" w14:textId="77777777" w:rsidR="00EF41A4" w:rsidRDefault="00EF41A4" w:rsidP="00AD2B93">
            <w:bookmarkStart w:id="2" w:name="_Hlk137239712"/>
          </w:p>
          <w:p w14:paraId="5DCFF620" w14:textId="77777777" w:rsidR="00EF41A4" w:rsidRDefault="00EF41A4" w:rsidP="00AD2B93"/>
        </w:tc>
      </w:tr>
      <w:bookmarkEnd w:id="2"/>
    </w:tbl>
    <w:p w14:paraId="6FBB880D" w14:textId="77777777" w:rsidR="00EF41A4" w:rsidRDefault="00EF41A4" w:rsidP="00BB5F7F"/>
    <w:p w14:paraId="7C0AE360" w14:textId="77777777" w:rsidR="00647958" w:rsidRDefault="00647958" w:rsidP="00BB5F7F">
      <w:pPr>
        <w:rPr>
          <w:i/>
          <w:iCs/>
        </w:rPr>
      </w:pPr>
    </w:p>
    <w:p w14:paraId="4F200B4A" w14:textId="77777777" w:rsidR="00647958" w:rsidRDefault="00647958" w:rsidP="00BB5F7F">
      <w:pPr>
        <w:rPr>
          <w:i/>
          <w:iCs/>
        </w:rPr>
      </w:pPr>
    </w:p>
    <w:p w14:paraId="4FA1A6E0" w14:textId="77777777" w:rsidR="00647958" w:rsidRDefault="00647958" w:rsidP="00BB5F7F">
      <w:pPr>
        <w:rPr>
          <w:i/>
          <w:iCs/>
        </w:rPr>
      </w:pPr>
    </w:p>
    <w:p w14:paraId="4F941266" w14:textId="77777777" w:rsidR="00036738" w:rsidRDefault="00036738" w:rsidP="00BB5F7F">
      <w:pPr>
        <w:rPr>
          <w:i/>
          <w:iCs/>
        </w:rPr>
      </w:pPr>
    </w:p>
    <w:p w14:paraId="1F575351" w14:textId="1F20FCEF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>A jeśli masz problem z określeniem czasu, wartości itp., to też jest na to sposób:</w:t>
      </w:r>
    </w:p>
    <w:p w14:paraId="74240DDC" w14:textId="77777777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>Podaj najbardziej dla siebie nierealną wartość oraz taką wartość, którą z 1000% pewnością jesteś w stanie osiągnąć (bo osiągasz takie wyniki na co dzień).</w:t>
      </w:r>
    </w:p>
    <w:p w14:paraId="26349D0C" w14:textId="77777777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>Zawężaj przedział tak długo, aż osiągnięta wartość nie będzie nieosiągalna, ani też zbyt łatwa, ale będzie pewnym wyzwaniem, którego chcesz się podjąć i czujesz, że jeśli się sprężysz (ale bez zajeżdżania się), to osiągniesz.</w:t>
      </w:r>
    </w:p>
    <w:p w14:paraId="4B798D08" w14:textId="77777777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>Jeśli masz problem z określeniem konkretnej wartości, to możesz też pozostawić przedział wartości. Ale żeby to nie był jakiś rozstrzał. Raczej wąski.</w:t>
      </w:r>
    </w:p>
    <w:p w14:paraId="1124442D" w14:textId="194DDFF3" w:rsidR="00BB5F7F" w:rsidRPr="00EF41A4" w:rsidRDefault="00BB5F7F" w:rsidP="00BB5F7F">
      <w:pPr>
        <w:rPr>
          <w:i/>
          <w:iCs/>
        </w:rPr>
      </w:pPr>
      <w:r w:rsidRPr="00EF41A4">
        <w:rPr>
          <w:i/>
          <w:iCs/>
        </w:rPr>
        <w:t xml:space="preserve">Jaki stopień realizacji celu Cię zadowoli? A jaki nie? Jaki średnio? </w:t>
      </w:r>
      <w:r w:rsidR="00EF41A4">
        <w:rPr>
          <w:i/>
          <w:iCs/>
        </w:rPr>
        <w:t xml:space="preserve">- </w:t>
      </w:r>
      <w:r w:rsidRPr="00EF41A4">
        <w:rPr>
          <w:i/>
          <w:iCs/>
        </w:rPr>
        <w:t>Możesz określić swoją skalę w procentach. Oczywiście chodzi o to, aby mieć z tej realizacji celu chociaż odrobinę przyjemności. Inaczej nie ma sensu się za niego zabierać. Bo po co?</w:t>
      </w:r>
    </w:p>
    <w:p w14:paraId="5D3C5CA1" w14:textId="77777777" w:rsidR="000A12C6" w:rsidRDefault="000A12C6" w:rsidP="00BB5F7F"/>
    <w:p w14:paraId="375824C6" w14:textId="3FF7DD9E" w:rsidR="00BB5F7F" w:rsidRDefault="00BB5F7F" w:rsidP="00BB5F7F">
      <w:r>
        <w:t>Zapisz tu cel po ewentualnych modyfikacjach: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EF41A4" w14:paraId="0B22AE24" w14:textId="77777777" w:rsidTr="00AD2B93">
        <w:tc>
          <w:tcPr>
            <w:tcW w:w="9016" w:type="dxa"/>
          </w:tcPr>
          <w:p w14:paraId="6AF3DB92" w14:textId="77777777" w:rsidR="00EF41A4" w:rsidRDefault="00EF41A4" w:rsidP="00AD2B93"/>
          <w:p w14:paraId="283B6F1F" w14:textId="77777777" w:rsidR="00EF41A4" w:rsidRDefault="00EF41A4" w:rsidP="00AD2B93"/>
        </w:tc>
      </w:tr>
    </w:tbl>
    <w:p w14:paraId="78F74339" w14:textId="77777777" w:rsidR="00EF41A4" w:rsidRDefault="00EF41A4" w:rsidP="00BB5F7F"/>
    <w:p w14:paraId="0CF67ACF" w14:textId="6A821290" w:rsidR="00EF41A4" w:rsidRDefault="00EF41A4" w:rsidP="00BB5F7F">
      <w:r>
        <w:t>A czy Twój cel jest:</w:t>
      </w:r>
    </w:p>
    <w:p w14:paraId="2D8A3C13" w14:textId="26FE3CD4" w:rsidR="00BB5F7F" w:rsidRPr="007F07B7" w:rsidRDefault="00BB5F7F" w:rsidP="00BB5F7F">
      <w:pPr>
        <w:rPr>
          <w:color w:val="16328C" w:themeColor="accent6" w:themeShade="BF"/>
        </w:rPr>
      </w:pPr>
      <w:r w:rsidRPr="007F07B7">
        <w:rPr>
          <w:rFonts w:ascii="Congenial Black" w:hAnsi="Congenial Black"/>
          <w:b/>
          <w:bCs/>
          <w:color w:val="16328C" w:themeColor="accent6" w:themeShade="BF"/>
          <w:sz w:val="36"/>
          <w:szCs w:val="28"/>
        </w:rPr>
        <w:t>A</w:t>
      </w:r>
      <w:r w:rsidRPr="007F07B7">
        <w:rPr>
          <w:b/>
          <w:bCs/>
          <w:color w:val="16328C" w:themeColor="accent6" w:themeShade="BF"/>
        </w:rPr>
        <w:t xml:space="preserve"> - Achievable</w:t>
      </w:r>
      <w:r w:rsidRPr="007F07B7">
        <w:rPr>
          <w:color w:val="16328C" w:themeColor="accent6" w:themeShade="BF"/>
        </w:rPr>
        <w:t xml:space="preserve"> - osiągalny</w:t>
      </w:r>
    </w:p>
    <w:p w14:paraId="45C6575B" w14:textId="77777777" w:rsidR="00684F1C" w:rsidRDefault="00684F1C" w:rsidP="00BB5F7F"/>
    <w:p w14:paraId="740A7BB7" w14:textId="02F9D754" w:rsidR="00684F1C" w:rsidRDefault="00684F1C" w:rsidP="00BB5F7F">
      <w:r>
        <w:t>Odpowiedz sobie na pytanie:</w:t>
      </w:r>
    </w:p>
    <w:p w14:paraId="2B2F6DE2" w14:textId="19DDFB9D" w:rsidR="00BB5F7F" w:rsidRDefault="00BB5F7F" w:rsidP="00BB5F7F">
      <w:r>
        <w:t>Jakie posiadasz na tą chwilę zasoby, aby osiągnąć swój cel?</w:t>
      </w:r>
    </w:p>
    <w:p w14:paraId="5B44C745" w14:textId="77777777" w:rsidR="00036738" w:rsidRDefault="00036738" w:rsidP="00BB5F7F"/>
    <w:p w14:paraId="009C2D36" w14:textId="7E92A805" w:rsidR="00684F1C" w:rsidRPr="00684F1C" w:rsidRDefault="00BB5F7F" w:rsidP="00BB5F7F">
      <w:pPr>
        <w:rPr>
          <w:i/>
          <w:iCs/>
        </w:rPr>
      </w:pPr>
      <w:r w:rsidRPr="00684F1C">
        <w:rPr>
          <w:i/>
          <w:iCs/>
        </w:rPr>
        <w:t>Zasoby to różne środki materialne i niematerialne.</w:t>
      </w:r>
    </w:p>
    <w:p w14:paraId="4C7F06C3" w14:textId="77777777" w:rsidR="00036738" w:rsidRDefault="00036738" w:rsidP="00BB5F7F">
      <w:pPr>
        <w:rPr>
          <w:i/>
          <w:iCs/>
        </w:rPr>
      </w:pPr>
    </w:p>
    <w:p w14:paraId="0C19844C" w14:textId="77777777" w:rsidR="00036738" w:rsidRDefault="00036738" w:rsidP="00BB5F7F">
      <w:pPr>
        <w:rPr>
          <w:i/>
          <w:iCs/>
        </w:rPr>
      </w:pPr>
    </w:p>
    <w:p w14:paraId="583E6218" w14:textId="77777777" w:rsidR="00036738" w:rsidRDefault="00036738" w:rsidP="00BB5F7F">
      <w:pPr>
        <w:rPr>
          <w:i/>
          <w:iCs/>
        </w:rPr>
      </w:pPr>
    </w:p>
    <w:p w14:paraId="289044A8" w14:textId="49F507F0" w:rsidR="00BB5F7F" w:rsidRPr="00684F1C" w:rsidRDefault="00BB5F7F" w:rsidP="00BB5F7F">
      <w:pPr>
        <w:rPr>
          <w:i/>
          <w:iCs/>
        </w:rPr>
      </w:pPr>
      <w:r w:rsidRPr="00684F1C">
        <w:rPr>
          <w:i/>
          <w:iCs/>
        </w:rPr>
        <w:t>Materialne to np. określone rzeczy, przyrządy, pieniądze.</w:t>
      </w:r>
    </w:p>
    <w:p w14:paraId="41A6A7B0" w14:textId="1388B96C" w:rsidR="00BB5F7F" w:rsidRPr="00684F1C" w:rsidRDefault="00BB5F7F" w:rsidP="00BB5F7F">
      <w:pPr>
        <w:rPr>
          <w:i/>
          <w:iCs/>
        </w:rPr>
      </w:pPr>
      <w:r w:rsidRPr="00684F1C">
        <w:rPr>
          <w:i/>
          <w:iCs/>
        </w:rPr>
        <w:t>Niematerialne to np. Twoje umiejętności, wiedza, kontakty, dostęp do Internetu, programów komputerowych</w:t>
      </w:r>
      <w:r w:rsidR="004E25D8">
        <w:rPr>
          <w:i/>
          <w:iCs/>
        </w:rPr>
        <w:t xml:space="preserve"> itp.</w:t>
      </w:r>
    </w:p>
    <w:p w14:paraId="317BEFCB" w14:textId="77777777" w:rsidR="00BB5F7F" w:rsidRDefault="00BB5F7F" w:rsidP="00BB5F7F">
      <w:r>
        <w:t>Wypisz je.</w:t>
      </w:r>
    </w:p>
    <w:p w14:paraId="0AA59A5F" w14:textId="7F46C609" w:rsidR="00684F1C" w:rsidRDefault="00684F1C" w:rsidP="00BB5F7F">
      <w:r>
        <w:t>Możesz tu: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684F1C" w14:paraId="6CB2283E" w14:textId="77777777" w:rsidTr="00AD2B93">
        <w:tc>
          <w:tcPr>
            <w:tcW w:w="9016" w:type="dxa"/>
          </w:tcPr>
          <w:p w14:paraId="32E7BC39" w14:textId="77777777" w:rsidR="00684F1C" w:rsidRDefault="00684F1C" w:rsidP="00AD2B93">
            <w:bookmarkStart w:id="3" w:name="_Hlk137239942"/>
          </w:p>
          <w:p w14:paraId="7F2C9737" w14:textId="77777777" w:rsidR="00684F1C" w:rsidRDefault="00684F1C" w:rsidP="00AD2B93"/>
        </w:tc>
      </w:tr>
      <w:bookmarkEnd w:id="3"/>
    </w:tbl>
    <w:p w14:paraId="76CF7B5B" w14:textId="77777777" w:rsidR="00684F1C" w:rsidRDefault="00684F1C" w:rsidP="00BB5F7F"/>
    <w:p w14:paraId="7AAB04F3" w14:textId="1809A5D5" w:rsidR="00BB5F7F" w:rsidRDefault="00BB5F7F" w:rsidP="00BB5F7F">
      <w:r>
        <w:t xml:space="preserve">Natomiast jakie zasoby możesz pozyskać z zewnątrz (których Ci brakuje do realizacji celu)? Również </w:t>
      </w:r>
      <w:r w:rsidR="004E25D8">
        <w:t xml:space="preserve">chodzi o </w:t>
      </w:r>
      <w:r>
        <w:t>materialne i niematerialne.</w:t>
      </w:r>
    </w:p>
    <w:p w14:paraId="472CCD03" w14:textId="77777777" w:rsidR="00647958" w:rsidRDefault="00647958" w:rsidP="00BB5F7F"/>
    <w:p w14:paraId="0DE9E60D" w14:textId="77777777" w:rsidR="00BB5F7F" w:rsidRPr="00684F1C" w:rsidRDefault="00BB5F7F" w:rsidP="00BB5F7F">
      <w:pPr>
        <w:rPr>
          <w:b/>
          <w:bCs/>
          <w:i/>
          <w:iCs/>
        </w:rPr>
      </w:pPr>
      <w:r w:rsidRPr="00684F1C">
        <w:rPr>
          <w:b/>
          <w:bCs/>
          <w:i/>
          <w:iCs/>
        </w:rPr>
        <w:t xml:space="preserve">Główna zasada: Oprzyj się na własnych zasobach. One stanowią główną część i podstawę Twoich działań zmierzających do realizacji Twojego celu. </w:t>
      </w:r>
    </w:p>
    <w:p w14:paraId="612B394B" w14:textId="77777777" w:rsidR="00BB5F7F" w:rsidRPr="00684F1C" w:rsidRDefault="00BB5F7F" w:rsidP="00BB5F7F">
      <w:pPr>
        <w:rPr>
          <w:i/>
          <w:iCs/>
        </w:rPr>
      </w:pPr>
      <w:r w:rsidRPr="00684F1C">
        <w:rPr>
          <w:i/>
          <w:iCs/>
        </w:rPr>
        <w:t>Wypływają z Ciebie. A więc są Twoim głównym źródłem.</w:t>
      </w:r>
    </w:p>
    <w:p w14:paraId="5241D167" w14:textId="77777777" w:rsidR="00BB5F7F" w:rsidRPr="00684F1C" w:rsidRDefault="00BB5F7F" w:rsidP="00BB5F7F">
      <w:pPr>
        <w:rPr>
          <w:i/>
          <w:iCs/>
        </w:rPr>
      </w:pPr>
      <w:r w:rsidRPr="00684F1C">
        <w:rPr>
          <w:i/>
          <w:iCs/>
        </w:rPr>
        <w:t>Natomiast zasoby z zewnątrz, to mniejsza część zasobów, które organizujesz do realizacji swojego celu. Wśród zasobów z zewnątrz znajdują się zasoby pożyczone. Np. pieniądze, samochód, laptop itp.</w:t>
      </w:r>
    </w:p>
    <w:p w14:paraId="749C29DF" w14:textId="34F26272" w:rsidR="00684F1C" w:rsidRDefault="00BB5F7F" w:rsidP="00BB5F7F">
      <w:r>
        <w:t>Zastanów się, jakie zasoby z zewnątrz byś potrzebował</w:t>
      </w:r>
      <w:r w:rsidR="004E25D8">
        <w:t>_a</w:t>
      </w:r>
      <w:r>
        <w:t xml:space="preserve">. </w:t>
      </w:r>
    </w:p>
    <w:p w14:paraId="420B507B" w14:textId="51B77818" w:rsidR="00BB5F7F" w:rsidRDefault="00BB5F7F" w:rsidP="00BB5F7F">
      <w:r>
        <w:t xml:space="preserve">Jakie są dla Ciebie dostępne albo wymagają dosyć prostych zabiegów (mało czasochłonnych i </w:t>
      </w:r>
      <w:r w:rsidR="004E25D8">
        <w:t> </w:t>
      </w:r>
      <w:r>
        <w:t>niezbyt kosztownych), aby je pozyskać?</w:t>
      </w:r>
    </w:p>
    <w:p w14:paraId="593C7A83" w14:textId="77777777" w:rsidR="00036738" w:rsidRDefault="00036738" w:rsidP="00BB5F7F"/>
    <w:p w14:paraId="471B6662" w14:textId="6C461FBD" w:rsidR="00BB5F7F" w:rsidRDefault="00BB5F7F" w:rsidP="00BB5F7F">
      <w:r>
        <w:t>Wypisz je</w:t>
      </w:r>
      <w:r w:rsidR="00684F1C">
        <w:t>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684F1C" w14:paraId="1CC2223D" w14:textId="77777777" w:rsidTr="00AD2B93">
        <w:tc>
          <w:tcPr>
            <w:tcW w:w="9016" w:type="dxa"/>
          </w:tcPr>
          <w:p w14:paraId="1B2817D2" w14:textId="77777777" w:rsidR="00684F1C" w:rsidRDefault="00684F1C" w:rsidP="00AD2B93"/>
          <w:p w14:paraId="6C2684D0" w14:textId="77777777" w:rsidR="00684F1C" w:rsidRDefault="00684F1C" w:rsidP="00AD2B93"/>
        </w:tc>
      </w:tr>
    </w:tbl>
    <w:p w14:paraId="0D913809" w14:textId="77777777" w:rsidR="00684F1C" w:rsidRDefault="00684F1C" w:rsidP="00BB5F7F"/>
    <w:p w14:paraId="1B261A3A" w14:textId="77777777" w:rsidR="00647958" w:rsidRDefault="00647958" w:rsidP="00BB5F7F"/>
    <w:p w14:paraId="7AC0FDA7" w14:textId="77777777" w:rsidR="00647958" w:rsidRDefault="00647958" w:rsidP="00BB5F7F"/>
    <w:p w14:paraId="3A8B82B2" w14:textId="77777777" w:rsidR="00647958" w:rsidRDefault="00647958" w:rsidP="00BB5F7F"/>
    <w:p w14:paraId="499E1526" w14:textId="77777777" w:rsidR="00647958" w:rsidRDefault="00647958" w:rsidP="00BB5F7F"/>
    <w:p w14:paraId="0133A66E" w14:textId="509E3183" w:rsidR="00BB5F7F" w:rsidRDefault="00BB5F7F" w:rsidP="00BB5F7F">
      <w:r>
        <w:t>Je</w:t>
      </w:r>
      <w:r w:rsidR="00684F1C">
        <w:t>ś</w:t>
      </w:r>
      <w:r>
        <w:t>li dotychczas sformułowany cel wymagał modyfikacji, tu zapisz swój cel po modyfikacji: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684F1C" w14:paraId="08B441C8" w14:textId="77777777" w:rsidTr="00AD2B93">
        <w:tc>
          <w:tcPr>
            <w:tcW w:w="9016" w:type="dxa"/>
          </w:tcPr>
          <w:p w14:paraId="336848FB" w14:textId="77777777" w:rsidR="00684F1C" w:rsidRDefault="00684F1C" w:rsidP="00AD2B93"/>
          <w:p w14:paraId="42C48878" w14:textId="77777777" w:rsidR="00684F1C" w:rsidRDefault="00684F1C" w:rsidP="00AD2B93"/>
        </w:tc>
      </w:tr>
    </w:tbl>
    <w:p w14:paraId="358481DC" w14:textId="77777777" w:rsidR="00BB5F7F" w:rsidRDefault="00BB5F7F" w:rsidP="00BB5F7F"/>
    <w:p w14:paraId="60D16A2B" w14:textId="77777777" w:rsidR="00684F1C" w:rsidRDefault="00684F1C" w:rsidP="00684F1C">
      <w:r>
        <w:t>I znowu przyglądamy się Twojemu celowi. Żeby był realistyczny. A nie fantastyczny.</w:t>
      </w:r>
    </w:p>
    <w:p w14:paraId="4F5C6595" w14:textId="1877FA26" w:rsidR="00684F1C" w:rsidRDefault="00647958" w:rsidP="00BB5F7F">
      <w:r>
        <w:t>Czyli:</w:t>
      </w:r>
    </w:p>
    <w:p w14:paraId="5C412CD3" w14:textId="183549C9" w:rsidR="00BB5F7F" w:rsidRPr="007F07B7" w:rsidRDefault="00BB5F7F" w:rsidP="00BB5F7F">
      <w:pPr>
        <w:rPr>
          <w:b/>
          <w:bCs/>
          <w:color w:val="16328C" w:themeColor="accent6" w:themeShade="BF"/>
        </w:rPr>
      </w:pPr>
      <w:r w:rsidRPr="007F07B7">
        <w:rPr>
          <w:rFonts w:ascii="Congenial Black" w:hAnsi="Congenial Black"/>
          <w:b/>
          <w:bCs/>
          <w:color w:val="16328C" w:themeColor="accent6" w:themeShade="BF"/>
          <w:sz w:val="36"/>
          <w:szCs w:val="28"/>
        </w:rPr>
        <w:t xml:space="preserve">R </w:t>
      </w:r>
      <w:r w:rsidRPr="007F07B7">
        <w:rPr>
          <w:b/>
          <w:bCs/>
          <w:color w:val="16328C" w:themeColor="accent6" w:themeShade="BF"/>
        </w:rPr>
        <w:t xml:space="preserve">- Realistic </w:t>
      </w:r>
    </w:p>
    <w:p w14:paraId="2131759B" w14:textId="77777777" w:rsidR="00684F1C" w:rsidRDefault="00684F1C" w:rsidP="00BB5F7F"/>
    <w:p w14:paraId="751DB32D" w14:textId="15D3CF5A" w:rsidR="00BB5F7F" w:rsidRDefault="00BB5F7F" w:rsidP="00BB5F7F">
      <w:r>
        <w:t>Czy posiadasz już zasoby, za pomocą których będziesz realizował</w:t>
      </w:r>
      <w:r w:rsidR="004E25D8">
        <w:t>_a swój</w:t>
      </w:r>
      <w:r>
        <w:t xml:space="preserve"> cel?</w:t>
      </w:r>
    </w:p>
    <w:p w14:paraId="0F6FB033" w14:textId="1A2F6273" w:rsidR="00BB5F7F" w:rsidRDefault="00BB5F7F" w:rsidP="00BB5F7F">
      <w:r>
        <w:t>Własne i obce (pożyczone)</w:t>
      </w:r>
      <w:r w:rsidR="00684F1C">
        <w:t>?</w:t>
      </w:r>
    </w:p>
    <w:p w14:paraId="440B9BA5" w14:textId="77777777" w:rsidR="007F07B7" w:rsidRDefault="007F07B7" w:rsidP="00BB5F7F"/>
    <w:p w14:paraId="4AC748E7" w14:textId="50B2C2C3" w:rsidR="00BB5F7F" w:rsidRDefault="00BB5F7F" w:rsidP="00BB5F7F">
      <w:r>
        <w:t>Je</w:t>
      </w:r>
      <w:r w:rsidR="00684F1C">
        <w:t>ś</w:t>
      </w:r>
      <w:r>
        <w:t>li okaz</w:t>
      </w:r>
      <w:r w:rsidR="00684F1C">
        <w:t>a</w:t>
      </w:r>
      <w:r>
        <w:t xml:space="preserve">ło się, że jeszcze nie wszystkie, to jakich potrzebujesz? </w:t>
      </w:r>
    </w:p>
    <w:p w14:paraId="5A449E7B" w14:textId="58B31E25" w:rsidR="00BB5F7F" w:rsidRPr="004E25D8" w:rsidRDefault="00BB5F7F" w:rsidP="00BB5F7F">
      <w:pPr>
        <w:rPr>
          <w:i/>
          <w:iCs/>
        </w:rPr>
      </w:pPr>
      <w:r>
        <w:t xml:space="preserve">Jak możesz je zdobyć? </w:t>
      </w:r>
      <w:r w:rsidR="00684F1C" w:rsidRPr="004E25D8">
        <w:rPr>
          <w:i/>
          <w:iCs/>
        </w:rPr>
        <w:t xml:space="preserve">- </w:t>
      </w:r>
      <w:r w:rsidRPr="004E25D8">
        <w:rPr>
          <w:i/>
          <w:iCs/>
        </w:rPr>
        <w:t xml:space="preserve">Szukaj w najbliższym otoczeniu. Potem możesz zwiększyć zasięg poszukiwania. </w:t>
      </w:r>
    </w:p>
    <w:p w14:paraId="131DC5D2" w14:textId="45875E0E" w:rsidR="00684F1C" w:rsidRDefault="00684F1C" w:rsidP="00BB5F7F">
      <w:r>
        <w:t>Tu możesz sporządzić przydatną notatkę</w:t>
      </w:r>
      <w:r w:rsidR="004E25D8">
        <w:t xml:space="preserve"> (zestawienie)</w:t>
      </w:r>
      <w:r>
        <w:t>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684F1C" w14:paraId="14AF5481" w14:textId="77777777" w:rsidTr="00AD2B93">
        <w:tc>
          <w:tcPr>
            <w:tcW w:w="9016" w:type="dxa"/>
          </w:tcPr>
          <w:p w14:paraId="2C761A91" w14:textId="77777777" w:rsidR="00684F1C" w:rsidRDefault="00684F1C" w:rsidP="00AD2B93"/>
          <w:p w14:paraId="49E5EC84" w14:textId="77777777" w:rsidR="00684F1C" w:rsidRDefault="00684F1C" w:rsidP="00AD2B93"/>
        </w:tc>
      </w:tr>
    </w:tbl>
    <w:p w14:paraId="791745DD" w14:textId="77777777" w:rsidR="00684F1C" w:rsidRDefault="00684F1C" w:rsidP="00BB5F7F"/>
    <w:p w14:paraId="1580C95A" w14:textId="52DA8E24" w:rsidR="00BB5F7F" w:rsidRDefault="00BB5F7F" w:rsidP="00BB5F7F">
      <w:r>
        <w:t>Je</w:t>
      </w:r>
      <w:r w:rsidR="00684F1C">
        <w:t>ś</w:t>
      </w:r>
      <w:r>
        <w:t>li będziesz mieć pewność, że masz dostęp do wszystkich niezbędnych Ci zasobów, to czas przyznać, że Twój cel jest rzeczywiście możliwy do osiągniecia</w:t>
      </w:r>
      <w:r w:rsidR="00684F1C">
        <w:t>!</w:t>
      </w:r>
      <w:r>
        <w:t xml:space="preserve"> </w:t>
      </w:r>
    </w:p>
    <w:p w14:paraId="7CEE06CA" w14:textId="77777777" w:rsidR="00647958" w:rsidRDefault="00647958" w:rsidP="00BB5F7F"/>
    <w:p w14:paraId="2F81693A" w14:textId="77777777" w:rsidR="00647958" w:rsidRDefault="00647958" w:rsidP="00BB5F7F"/>
    <w:p w14:paraId="56508825" w14:textId="77777777" w:rsidR="00647958" w:rsidRDefault="00647958" w:rsidP="00BB5F7F"/>
    <w:p w14:paraId="5F63DDF0" w14:textId="77777777" w:rsidR="00647958" w:rsidRDefault="00BB5F7F" w:rsidP="00BB5F7F">
      <w:r>
        <w:t xml:space="preserve">Ważne jest teraz, aby Ci się chciało go realizować. </w:t>
      </w:r>
    </w:p>
    <w:p w14:paraId="08B92E0E" w14:textId="6A83DA8A" w:rsidR="00BB5F7F" w:rsidRDefault="00BB5F7F" w:rsidP="00BB5F7F">
      <w:r>
        <w:t xml:space="preserve">Czyli podejmować działania, aby do niego dążyć. </w:t>
      </w:r>
    </w:p>
    <w:p w14:paraId="432896F1" w14:textId="77777777" w:rsidR="00BB5F7F" w:rsidRDefault="00BB5F7F" w:rsidP="00BB5F7F"/>
    <w:p w14:paraId="03BE4728" w14:textId="31D6AF7E" w:rsidR="00684F1C" w:rsidRDefault="00684F1C" w:rsidP="00BB5F7F">
      <w:r>
        <w:t xml:space="preserve">I ostatnie ogniwo </w:t>
      </w:r>
      <w:r w:rsidR="00E74F86" w:rsidRPr="007F07B7">
        <w:rPr>
          <w:b/>
          <w:bCs/>
        </w:rPr>
        <w:t>SMART</w:t>
      </w:r>
      <w:r w:rsidR="00E74F86">
        <w:t>:</w:t>
      </w:r>
    </w:p>
    <w:p w14:paraId="07337CD0" w14:textId="77777777" w:rsidR="00BB5F7F" w:rsidRPr="007F07B7" w:rsidRDefault="00BB5F7F" w:rsidP="00BB5F7F">
      <w:pPr>
        <w:rPr>
          <w:b/>
          <w:bCs/>
          <w:color w:val="16328C" w:themeColor="accent6" w:themeShade="BF"/>
        </w:rPr>
      </w:pPr>
      <w:r w:rsidRPr="007F07B7">
        <w:rPr>
          <w:rFonts w:ascii="Congenial Black" w:hAnsi="Congenial Black"/>
          <w:b/>
          <w:bCs/>
          <w:color w:val="16328C" w:themeColor="accent6" w:themeShade="BF"/>
          <w:sz w:val="36"/>
          <w:szCs w:val="28"/>
        </w:rPr>
        <w:t>T</w:t>
      </w:r>
      <w:r w:rsidRPr="007F07B7">
        <w:rPr>
          <w:b/>
          <w:bCs/>
          <w:color w:val="16328C" w:themeColor="accent6" w:themeShade="BF"/>
        </w:rPr>
        <w:t>- Time-bound</w:t>
      </w:r>
    </w:p>
    <w:p w14:paraId="0B738D9C" w14:textId="77777777" w:rsidR="00E74F86" w:rsidRDefault="00E74F86" w:rsidP="00BB5F7F"/>
    <w:p w14:paraId="0F62EF30" w14:textId="2C13B781" w:rsidR="00E74F86" w:rsidRDefault="00E74F86" w:rsidP="00BB5F7F">
      <w:r>
        <w:t>Czyli: Czy Twój cel jest określony w czasie?</w:t>
      </w:r>
    </w:p>
    <w:p w14:paraId="1FC38D62" w14:textId="77777777" w:rsidR="00E74F86" w:rsidRDefault="00E74F86" w:rsidP="00BB5F7F"/>
    <w:p w14:paraId="5D47E232" w14:textId="65444641" w:rsidR="00BB5F7F" w:rsidRDefault="00BB5F7F" w:rsidP="00BB5F7F">
      <w:r>
        <w:t xml:space="preserve">Zgodnie z zasadą </w:t>
      </w:r>
      <w:r w:rsidRPr="00E74F86">
        <w:t xml:space="preserve">M - </w:t>
      </w:r>
      <w:r w:rsidR="00E74F86" w:rsidRPr="00E74F86">
        <w:t>M</w:t>
      </w:r>
      <w:r w:rsidRPr="00E74F86">
        <w:t>easurable</w:t>
      </w:r>
      <w:r>
        <w:t>, T</w:t>
      </w:r>
      <w:r w:rsidR="00E74F86">
        <w:t>wó</w:t>
      </w:r>
      <w:r>
        <w:t xml:space="preserve">j cel powinien być mierzalny. </w:t>
      </w:r>
    </w:p>
    <w:p w14:paraId="29BD7F91" w14:textId="76D20706" w:rsidR="00BB5F7F" w:rsidRDefault="00BB5F7F" w:rsidP="00BB5F7F">
      <w:r>
        <w:t xml:space="preserve">Jeśli </w:t>
      </w:r>
      <w:r w:rsidR="00E74F86">
        <w:t xml:space="preserve">w tamtym punkcie </w:t>
      </w:r>
      <w:r>
        <w:t>określiłeś</w:t>
      </w:r>
      <w:r w:rsidR="002F7F97">
        <w:t>/aś</w:t>
      </w:r>
      <w:r>
        <w:t xml:space="preserve"> już czas, w którym masz zamiar zrealizować swój cel, to </w:t>
      </w:r>
      <w:r w:rsidR="00E74F86">
        <w:t xml:space="preserve">ten punkt </w:t>
      </w:r>
      <w:r>
        <w:t xml:space="preserve">masz </w:t>
      </w:r>
      <w:r w:rsidR="002F7F97">
        <w:t xml:space="preserve">już </w:t>
      </w:r>
      <w:r>
        <w:t>z głowy</w:t>
      </w:r>
      <w:r w:rsidR="00E74F86">
        <w:t>.</w:t>
      </w:r>
    </w:p>
    <w:p w14:paraId="65D3AAA0" w14:textId="27DC68C9" w:rsidR="00BB5F7F" w:rsidRDefault="00BB5F7F" w:rsidP="00BB5F7F">
      <w:r>
        <w:t>Jeśli jeszcze nie określiłeś</w:t>
      </w:r>
      <w:r w:rsidR="002F7F97">
        <w:t>/aś</w:t>
      </w:r>
      <w:r>
        <w:t xml:space="preserve"> tego czasu, to zrób to teraz.</w:t>
      </w:r>
    </w:p>
    <w:p w14:paraId="0445AADF" w14:textId="594E2D62" w:rsidR="00BB5F7F" w:rsidRDefault="00BB5F7F" w:rsidP="00BB5F7F">
      <w:r>
        <w:t>Je</w:t>
      </w:r>
      <w:r w:rsidR="00E74F86">
        <w:t>ś</w:t>
      </w:r>
      <w:r>
        <w:t xml:space="preserve">li Twój cel w związku z tym wymagał modyfikacji, </w:t>
      </w:r>
      <w:r w:rsidR="00E74F86">
        <w:t>za</w:t>
      </w:r>
      <w:r>
        <w:t>pisz go tutaj:</w:t>
      </w:r>
    </w:p>
    <w:tbl>
      <w:tblPr>
        <w:tblStyle w:val="Tabela-Siatk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E74F86" w14:paraId="1360A271" w14:textId="77777777" w:rsidTr="00AD2B93">
        <w:tc>
          <w:tcPr>
            <w:tcW w:w="9016" w:type="dxa"/>
          </w:tcPr>
          <w:p w14:paraId="2536CED9" w14:textId="77777777" w:rsidR="00E74F86" w:rsidRDefault="00E74F86" w:rsidP="00AD2B93"/>
          <w:p w14:paraId="42AA1E7E" w14:textId="77777777" w:rsidR="00E74F86" w:rsidRDefault="00E74F86" w:rsidP="00AD2B93"/>
        </w:tc>
      </w:tr>
    </w:tbl>
    <w:p w14:paraId="2B945473" w14:textId="77777777" w:rsidR="00E74F86" w:rsidRDefault="00E74F86" w:rsidP="00BB5F7F"/>
    <w:p w14:paraId="19BD9FC5" w14:textId="77777777" w:rsidR="00641C46" w:rsidRDefault="00641C46" w:rsidP="00BB5F7F">
      <w:pPr>
        <w:rPr>
          <w:b/>
          <w:bCs/>
        </w:rPr>
      </w:pPr>
    </w:p>
    <w:p w14:paraId="75350E4D" w14:textId="55E3A855" w:rsidR="00BB5F7F" w:rsidRPr="007F07B7" w:rsidRDefault="00BB5F7F" w:rsidP="00BB5F7F">
      <w:pPr>
        <w:rPr>
          <w:b/>
          <w:bCs/>
          <w:sz w:val="28"/>
          <w:szCs w:val="22"/>
        </w:rPr>
      </w:pPr>
      <w:r w:rsidRPr="007F07B7">
        <w:rPr>
          <w:b/>
          <w:bCs/>
          <w:sz w:val="28"/>
          <w:szCs w:val="22"/>
        </w:rPr>
        <w:t>A teraz ostatni krok</w:t>
      </w:r>
    </w:p>
    <w:p w14:paraId="03539CE5" w14:textId="77777777" w:rsidR="007F07B7" w:rsidRDefault="007F07B7" w:rsidP="00BB5F7F"/>
    <w:p w14:paraId="0F728A00" w14:textId="4DACA210" w:rsidR="00BB5F7F" w:rsidRDefault="00E74F86" w:rsidP="00BB5F7F">
      <w:r>
        <w:t xml:space="preserve">- </w:t>
      </w:r>
      <w:r w:rsidR="00BB5F7F">
        <w:t>Rzuć okiem na swój cel raz jeszcze</w:t>
      </w:r>
      <w:r w:rsidR="002F7F97">
        <w:t>:</w:t>
      </w:r>
      <w:r w:rsidR="00BB5F7F">
        <w:t xml:space="preserve"> pod kątem wszystkich punktów SMART.</w:t>
      </w:r>
      <w:r>
        <w:t xml:space="preserve"> Kompleksowo.</w:t>
      </w:r>
    </w:p>
    <w:p w14:paraId="3824D660" w14:textId="69279D52" w:rsidR="00BB5F7F" w:rsidRDefault="00BB5F7F" w:rsidP="00BB5F7F">
      <w:r>
        <w:t>Czyli</w:t>
      </w:r>
      <w:r w:rsidR="00E74F86">
        <w:t xml:space="preserve">: zobacz, </w:t>
      </w:r>
      <w:r>
        <w:t>czy Twój cel spełnia wszystkie cechy celu do sprawnej realizacji.</w:t>
      </w:r>
    </w:p>
    <w:p w14:paraId="1505CDD1" w14:textId="77777777" w:rsidR="00641C46" w:rsidRDefault="00641C46" w:rsidP="00BB5F7F"/>
    <w:p w14:paraId="3ECAB215" w14:textId="77777777" w:rsidR="00641C46" w:rsidRDefault="00641C46" w:rsidP="00BB5F7F"/>
    <w:p w14:paraId="7840F970" w14:textId="1AB57809" w:rsidR="00BB5F7F" w:rsidRDefault="00BB5F7F" w:rsidP="00BB5F7F">
      <w:r>
        <w:lastRenderedPageBreak/>
        <w:t xml:space="preserve">Jak to widzisz? Jak to czujesz? </w:t>
      </w:r>
    </w:p>
    <w:p w14:paraId="064F9F7B" w14:textId="2C0C0D94" w:rsidR="005200E6" w:rsidRDefault="005200E6" w:rsidP="00BB5F7F">
      <w:r>
        <w:t>(odhacz wszystko to, co masz)</w:t>
      </w:r>
    </w:p>
    <w:p w14:paraId="6FAE3259" w14:textId="5A6DDB55" w:rsidR="00BB5F7F" w:rsidRDefault="00BB5F7F" w:rsidP="005200E6">
      <w:pPr>
        <w:pStyle w:val="Akapitzlist"/>
        <w:numPr>
          <w:ilvl w:val="0"/>
          <w:numId w:val="2"/>
        </w:numPr>
      </w:pPr>
      <w:r>
        <w:t>Czy jest specyficzny (Twój)?</w:t>
      </w:r>
      <w:r w:rsidR="00E74F86">
        <w:t xml:space="preserve"> </w:t>
      </w:r>
      <w:r w:rsidR="00E74F86" w:rsidRPr="00E74F86">
        <w:rPr>
          <w:b/>
          <w:bCs/>
        </w:rPr>
        <w:t>S</w:t>
      </w:r>
    </w:p>
    <w:p w14:paraId="08CE797F" w14:textId="41C9FCF2" w:rsidR="00BB5F7F" w:rsidRDefault="00BB5F7F" w:rsidP="005200E6">
      <w:pPr>
        <w:pStyle w:val="Akapitzlist"/>
        <w:numPr>
          <w:ilvl w:val="0"/>
          <w:numId w:val="2"/>
        </w:numPr>
      </w:pPr>
      <w:r>
        <w:t>Czy jest mierzalny?</w:t>
      </w:r>
      <w:r w:rsidR="00E74F86">
        <w:t xml:space="preserve"> </w:t>
      </w:r>
      <w:r w:rsidR="00E74F86" w:rsidRPr="00E74F86">
        <w:rPr>
          <w:b/>
          <w:bCs/>
        </w:rPr>
        <w:t>M</w:t>
      </w:r>
    </w:p>
    <w:p w14:paraId="7417A5AC" w14:textId="0E853EB9" w:rsidR="00BB5F7F" w:rsidRDefault="00BB5F7F" w:rsidP="005200E6">
      <w:pPr>
        <w:pStyle w:val="Akapitzlist"/>
        <w:numPr>
          <w:ilvl w:val="0"/>
          <w:numId w:val="2"/>
        </w:numPr>
      </w:pPr>
      <w:r>
        <w:t>Czy jest możliwy do osiągnięcia?</w:t>
      </w:r>
      <w:r w:rsidR="00E74F86">
        <w:t xml:space="preserve"> </w:t>
      </w:r>
      <w:r w:rsidR="00E74F86" w:rsidRPr="00E74F86">
        <w:rPr>
          <w:b/>
          <w:bCs/>
        </w:rPr>
        <w:t>A</w:t>
      </w:r>
    </w:p>
    <w:p w14:paraId="4A3B9B97" w14:textId="209FD36E" w:rsidR="00BB5F7F" w:rsidRPr="00E74F86" w:rsidRDefault="00BB5F7F" w:rsidP="005200E6">
      <w:pPr>
        <w:pStyle w:val="Akapitzlist"/>
        <w:numPr>
          <w:ilvl w:val="0"/>
          <w:numId w:val="2"/>
        </w:numPr>
        <w:rPr>
          <w:b/>
          <w:bCs/>
        </w:rPr>
      </w:pPr>
      <w:r>
        <w:t>Czy jest realistyczny?</w:t>
      </w:r>
      <w:r w:rsidR="00E74F86">
        <w:t xml:space="preserve"> </w:t>
      </w:r>
      <w:r w:rsidR="00E74F86" w:rsidRPr="00E74F86">
        <w:rPr>
          <w:b/>
          <w:bCs/>
        </w:rPr>
        <w:t>R</w:t>
      </w:r>
    </w:p>
    <w:p w14:paraId="6BCCBD1B" w14:textId="55F4D5D4" w:rsidR="00BB5F7F" w:rsidRPr="00E74F86" w:rsidRDefault="00BB5F7F" w:rsidP="005200E6">
      <w:pPr>
        <w:pStyle w:val="Akapitzlist"/>
        <w:numPr>
          <w:ilvl w:val="0"/>
          <w:numId w:val="2"/>
        </w:numPr>
        <w:rPr>
          <w:b/>
          <w:bCs/>
        </w:rPr>
      </w:pPr>
      <w:r>
        <w:t>Czy jest osadzony w czasie?</w:t>
      </w:r>
      <w:r w:rsidR="00E74F86">
        <w:t xml:space="preserve"> </w:t>
      </w:r>
      <w:r w:rsidR="00E74F86" w:rsidRPr="00E74F86">
        <w:rPr>
          <w:b/>
          <w:bCs/>
        </w:rPr>
        <w:t>T</w:t>
      </w:r>
    </w:p>
    <w:p w14:paraId="287F9910" w14:textId="77777777" w:rsidR="00BB5F7F" w:rsidRDefault="00BB5F7F" w:rsidP="00BB5F7F"/>
    <w:p w14:paraId="421FD626" w14:textId="77777777" w:rsidR="00BB5F7F" w:rsidRDefault="00BB5F7F" w:rsidP="00BB5F7F">
      <w:r>
        <w:t>Jeśli tak, to gratuluję!</w:t>
      </w:r>
    </w:p>
    <w:p w14:paraId="126DCC4D" w14:textId="77777777" w:rsidR="00E74F86" w:rsidRDefault="00BB5F7F" w:rsidP="00BB5F7F">
      <w:r>
        <w:t xml:space="preserve">Możesz wyruszyć już po to, co dla Ciebie ważne! </w:t>
      </w:r>
    </w:p>
    <w:p w14:paraId="5A6759C1" w14:textId="3691CCE2" w:rsidR="00BB5F7F" w:rsidRDefault="00BB5F7F" w:rsidP="00BB5F7F">
      <w:r>
        <w:t>Zrobić już</w:t>
      </w:r>
      <w:r w:rsidR="00E74F86">
        <w:t>,</w:t>
      </w:r>
      <w:r>
        <w:t xml:space="preserve"> co najmniej</w:t>
      </w:r>
      <w:r w:rsidR="00E74F86">
        <w:t>,</w:t>
      </w:r>
      <w:r>
        <w:t xml:space="preserve"> pierwszy krok!</w:t>
      </w:r>
    </w:p>
    <w:p w14:paraId="49EB14CF" w14:textId="77777777" w:rsidR="00BB5F7F" w:rsidRDefault="00BB5F7F" w:rsidP="00BB5F7F"/>
    <w:p w14:paraId="5A8A1EEA" w14:textId="77777777" w:rsidR="00BB5F7F" w:rsidRDefault="00BB5F7F" w:rsidP="00BB5F7F"/>
    <w:p w14:paraId="7FD0EF6A" w14:textId="77777777" w:rsidR="00BB5F7F" w:rsidRPr="005200E6" w:rsidRDefault="00BB5F7F" w:rsidP="00BB5F7F">
      <w:pPr>
        <w:rPr>
          <w:i/>
          <w:iCs/>
          <w:color w:val="0070C0"/>
        </w:rPr>
      </w:pPr>
      <w:r w:rsidRPr="005200E6">
        <w:rPr>
          <w:i/>
          <w:iCs/>
          <w:color w:val="0070C0"/>
        </w:rPr>
        <w:t>A jeśli potrzebujesz konsultacji albo wsparcia w realizacji Twojego celu,</w:t>
      </w:r>
    </w:p>
    <w:p w14:paraId="110CACF2" w14:textId="2B21B2A0" w:rsidR="003E24DF" w:rsidRPr="005200E6" w:rsidRDefault="00BB5F7F" w:rsidP="00BB5F7F">
      <w:pPr>
        <w:rPr>
          <w:i/>
          <w:iCs/>
          <w:color w:val="0070C0"/>
        </w:rPr>
      </w:pPr>
      <w:r w:rsidRPr="005200E6">
        <w:rPr>
          <w:i/>
          <w:iCs/>
          <w:color w:val="0070C0"/>
        </w:rPr>
        <w:t>to zaprasz</w:t>
      </w:r>
      <w:r w:rsidR="00E74F86" w:rsidRPr="005200E6">
        <w:rPr>
          <w:i/>
          <w:iCs/>
          <w:color w:val="0070C0"/>
        </w:rPr>
        <w:t>a</w:t>
      </w:r>
      <w:r w:rsidRPr="005200E6">
        <w:rPr>
          <w:i/>
          <w:iCs/>
          <w:color w:val="0070C0"/>
        </w:rPr>
        <w:t>m do kontaktu</w:t>
      </w:r>
      <w:r w:rsidR="00E74F86" w:rsidRPr="005200E6">
        <w:rPr>
          <w:i/>
          <w:iCs/>
          <w:color w:val="0070C0"/>
        </w:rPr>
        <w:t>!</w:t>
      </w:r>
    </w:p>
    <w:p w14:paraId="1B08FA39" w14:textId="77777777" w:rsidR="007F07B7" w:rsidRDefault="007F07B7" w:rsidP="00BB5F7F"/>
    <w:p w14:paraId="7BA8D535" w14:textId="7E7CA7E3" w:rsidR="007F07B7" w:rsidRPr="007F07B7" w:rsidRDefault="007F07B7" w:rsidP="00BB5F7F">
      <w:pPr>
        <w:rPr>
          <w:i/>
          <w:iCs/>
        </w:rPr>
      </w:pPr>
      <w:r w:rsidRPr="007F07B7">
        <w:rPr>
          <w:i/>
          <w:iCs/>
        </w:rPr>
        <w:t>Pozdrawiam</w:t>
      </w:r>
      <w:r w:rsidR="00036738">
        <w:rPr>
          <w:i/>
          <w:iCs/>
        </w:rPr>
        <w:t xml:space="preserve"> ciepło</w:t>
      </w:r>
      <w:r w:rsidRPr="007F07B7">
        <w:rPr>
          <w:i/>
          <w:iCs/>
        </w:rPr>
        <w:t>,</w:t>
      </w:r>
    </w:p>
    <w:p w14:paraId="4A78F4B7" w14:textId="484912CC" w:rsidR="007F07B7" w:rsidRDefault="007F07B7" w:rsidP="00BB5F7F">
      <w:pPr>
        <w:rPr>
          <w:i/>
          <w:iCs/>
        </w:rPr>
      </w:pPr>
      <w:r w:rsidRPr="007F07B7">
        <w:rPr>
          <w:i/>
          <w:iCs/>
        </w:rPr>
        <w:t>Beata</w:t>
      </w:r>
    </w:p>
    <w:p w14:paraId="2BACA8D1" w14:textId="77777777" w:rsidR="00A6223A" w:rsidRDefault="00A6223A" w:rsidP="00BB5F7F">
      <w:pPr>
        <w:rPr>
          <w:sz w:val="20"/>
          <w:szCs w:val="16"/>
          <w:lang w:val="en-US"/>
        </w:rPr>
      </w:pPr>
    </w:p>
    <w:p w14:paraId="5BBD3D88" w14:textId="5F1E6244" w:rsidR="00A6223A" w:rsidRDefault="00A6223A" w:rsidP="00BB5F7F">
      <w:pPr>
        <w:rPr>
          <w:color w:val="16328C" w:themeColor="accent6" w:themeShade="BF"/>
          <w:sz w:val="20"/>
          <w:szCs w:val="16"/>
          <w:lang w:val="en-US"/>
        </w:rPr>
      </w:pPr>
      <w:r w:rsidRPr="00A6223A">
        <w:rPr>
          <w:color w:val="16328C" w:themeColor="accent6" w:themeShade="BF"/>
          <w:sz w:val="20"/>
          <w:szCs w:val="16"/>
          <w:lang w:val="en-US"/>
        </w:rPr>
        <w:t>Synergia Ceris P.S.A.</w:t>
      </w:r>
    </w:p>
    <w:p w14:paraId="0D133701" w14:textId="06A0471D" w:rsidR="005200E6" w:rsidRPr="005200E6" w:rsidRDefault="005200E6" w:rsidP="00BB5F7F">
      <w:pPr>
        <w:rPr>
          <w:b/>
          <w:bCs/>
          <w:color w:val="16328C" w:themeColor="accent6" w:themeShade="BF"/>
          <w:sz w:val="20"/>
          <w:szCs w:val="16"/>
          <w:lang w:val="en-US"/>
        </w:rPr>
      </w:pPr>
      <w:r w:rsidRPr="005200E6">
        <w:rPr>
          <w:b/>
          <w:bCs/>
          <w:color w:val="16328C" w:themeColor="accent6" w:themeShade="BF"/>
          <w:sz w:val="20"/>
          <w:szCs w:val="16"/>
          <w:lang w:val="en-US"/>
        </w:rPr>
        <w:t>synergia.info.pl</w:t>
      </w:r>
    </w:p>
    <w:sectPr w:rsidR="005200E6" w:rsidRPr="005200E6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F59B5" w14:textId="77777777" w:rsidR="00417099" w:rsidRDefault="00417099" w:rsidP="00D45945">
      <w:pPr>
        <w:spacing w:before="0" w:after="0" w:line="240" w:lineRule="auto"/>
      </w:pPr>
      <w:r>
        <w:separator/>
      </w:r>
    </w:p>
  </w:endnote>
  <w:endnote w:type="continuationSeparator" w:id="0">
    <w:p w14:paraId="19AB058B" w14:textId="77777777" w:rsidR="00417099" w:rsidRDefault="00417099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3521465"/>
      <w:docPartObj>
        <w:docPartGallery w:val="Page Numbers (Bottom of Page)"/>
        <w:docPartUnique/>
      </w:docPartObj>
    </w:sdtPr>
    <w:sdtContent>
      <w:p w14:paraId="7E8808C4" w14:textId="7AF04388" w:rsidR="000A12C6" w:rsidRDefault="000A12C6" w:rsidP="000A12C6">
        <w:pPr>
          <w:pStyle w:val="Stopka"/>
          <w:jc w:val="center"/>
        </w:pPr>
        <w:r>
          <w:rPr>
            <w:noProof/>
            <w:color w:val="000000" w:themeColor="text1"/>
            <w:lang w:bidi="pl-PL"/>
          </w:rPr>
          <w:drawing>
            <wp:anchor distT="0" distB="0" distL="114300" distR="114300" simplePos="0" relativeHeight="251665408" behindDoc="0" locked="0" layoutInCell="1" allowOverlap="1" wp14:anchorId="31F24112" wp14:editId="68FDFDB5">
              <wp:simplePos x="0" y="0"/>
              <wp:positionH relativeFrom="page">
                <wp:posOffset>5600700</wp:posOffset>
              </wp:positionH>
              <wp:positionV relativeFrom="paragraph">
                <wp:posOffset>186055</wp:posOffset>
              </wp:positionV>
              <wp:extent cx="1686560" cy="424815"/>
              <wp:effectExtent l="0" t="0" r="8890" b="0"/>
              <wp:wrapNone/>
              <wp:docPr id="5850467" name="Obraz 5850467" descr="Obraz zawierający tekst, Czcionka, zrzut ekranu, biały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4507762" name="Obraz 1" descr="Obraz zawierający tekst, Czcionka, zrzut ekranu, biały&#10;&#10;Opis wygenerowany automatycznie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r="10394" b="-5005"/>
                      <a:stretch/>
                    </pic:blipFill>
                    <pic:spPr bwMode="auto">
                      <a:xfrm>
                        <a:off x="0" y="0"/>
                        <a:ext cx="1686560" cy="42481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57D94">
          <w:rPr>
            <w:noProof/>
            <w:color w:val="000000" w:themeColor="text1"/>
            <w:lang w:bidi="pl-PL"/>
          </w:rPr>
          <mc:AlternateContent>
            <mc:Choice Requires="wps">
              <w:drawing>
                <wp:anchor distT="0" distB="0" distL="114300" distR="114300" simplePos="0" relativeHeight="251661311" behindDoc="0" locked="0" layoutInCell="1" allowOverlap="1" wp14:anchorId="10572F7C" wp14:editId="4890AD27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176530</wp:posOffset>
                  </wp:positionV>
                  <wp:extent cx="7534275" cy="434340"/>
                  <wp:effectExtent l="0" t="0" r="9525" b="3810"/>
                  <wp:wrapNone/>
                  <wp:docPr id="1669661590" name="Prostokąt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34275" cy="4343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CA21142" id="Prostokąt 1" o:spid="_x0000_s1026" style="position:absolute;margin-left:0;margin-top:13.9pt;width:593.25pt;height:34.2pt;z-index:25166131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" fillcolor="white [3212]" stroked="f" strokeweight="1pt">
                  <w10:wrap anchorx="page"/>
                </v:rect>
              </w:pict>
            </mc:Fallback>
          </mc:AlternateContent>
        </w:r>
        <w:r w:rsidR="00257D94">
          <w:fldChar w:fldCharType="begin"/>
        </w:r>
        <w:r w:rsidR="00257D94">
          <w:instrText>PAGE   \* MERGEFORMAT</w:instrText>
        </w:r>
        <w:r w:rsidR="00257D94">
          <w:fldChar w:fldCharType="separate"/>
        </w:r>
        <w:r w:rsidR="00257D94">
          <w:t>2</w:t>
        </w:r>
        <w:r w:rsidR="00257D94">
          <w:fldChar w:fldCharType="end"/>
        </w:r>
        <w:r w:rsidR="00257D94">
          <w:t xml:space="preserve"> z </w:t>
        </w:r>
        <w:r w:rsidR="005200E6">
          <w:t>9</w:t>
        </w:r>
      </w:p>
      <w:p w14:paraId="076DDA50" w14:textId="5AFEF69D" w:rsidR="00257D94" w:rsidRDefault="000A12C6" w:rsidP="000A12C6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0247DCB3" wp14:editId="56B955ED">
                  <wp:simplePos x="0" y="0"/>
                  <wp:positionH relativeFrom="margin">
                    <wp:align>center</wp:align>
                  </wp:positionH>
                  <wp:positionV relativeFrom="paragraph">
                    <wp:posOffset>87630</wp:posOffset>
                  </wp:positionV>
                  <wp:extent cx="3257550" cy="323850"/>
                  <wp:effectExtent l="0" t="0" r="0" b="0"/>
                  <wp:wrapNone/>
                  <wp:docPr id="1929602619" name="Pole tekstow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575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B3AD48" w14:textId="77777777" w:rsidR="00A6223A" w:rsidRDefault="000A12C6" w:rsidP="00647958">
                              <w:pPr>
                                <w:spacing w:after="0" w:line="240" w:lineRule="auto"/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  <w:r w:rsidRPr="000A12C6">
                                <w:rPr>
                                  <w:sz w:val="14"/>
                                  <w:szCs w:val="10"/>
                                </w:rPr>
                                <w:t>Prawa autorskie do materiału tekstowego: Synergia Ceris P. S. A.</w:t>
                              </w:r>
                              <w:r w:rsidR="00A6223A">
                                <w:rPr>
                                  <w:sz w:val="14"/>
                                  <w:szCs w:val="10"/>
                                </w:rPr>
                                <w:t xml:space="preserve"> </w:t>
                              </w:r>
                            </w:p>
                            <w:p w14:paraId="08CFCD88" w14:textId="77777777" w:rsidR="00A6223A" w:rsidRDefault="00A6223A" w:rsidP="000A12C6">
                              <w:pPr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</w:p>
                            <w:p w14:paraId="70998A32" w14:textId="788E8EA0" w:rsidR="00A6223A" w:rsidRPr="000A12C6" w:rsidRDefault="00A6223A" w:rsidP="000A12C6">
                              <w:pPr>
                                <w:jc w:val="center"/>
                                <w:rPr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0"/>
                                </w:rPr>
                                <w:t>synergia.info.pl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247DCB3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6" type="#_x0000_t202" style="position:absolute;left:0;text-align:left;margin-left:0;margin-top:6.9pt;width:256.5pt;height:25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RcLAIAAFs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" fillcolor="white [3201]" stroked="f" strokeweight=".5pt">
                  <v:textbox>
                    <w:txbxContent>
                      <w:p w14:paraId="44B3AD48" w14:textId="77777777" w:rsidR="00A6223A" w:rsidRDefault="000A12C6" w:rsidP="00647958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0"/>
                          </w:rPr>
                        </w:pPr>
                        <w:r w:rsidRPr="000A12C6">
                          <w:rPr>
                            <w:sz w:val="14"/>
                            <w:szCs w:val="10"/>
                          </w:rPr>
                          <w:t>Prawa autorskie do materiału tekstowego: Synergia Ceris P. S. A.</w:t>
                        </w:r>
                        <w:r w:rsidR="00A6223A">
                          <w:rPr>
                            <w:sz w:val="14"/>
                            <w:szCs w:val="10"/>
                          </w:rPr>
                          <w:t xml:space="preserve"> </w:t>
                        </w:r>
                      </w:p>
                      <w:p w14:paraId="08CFCD88" w14:textId="77777777" w:rsidR="00A6223A" w:rsidRDefault="00A6223A" w:rsidP="000A12C6">
                        <w:pPr>
                          <w:jc w:val="center"/>
                          <w:rPr>
                            <w:sz w:val="14"/>
                            <w:szCs w:val="10"/>
                          </w:rPr>
                        </w:pPr>
                      </w:p>
                      <w:p w14:paraId="70998A32" w14:textId="788E8EA0" w:rsidR="00A6223A" w:rsidRPr="000A12C6" w:rsidRDefault="00A6223A" w:rsidP="000A12C6">
                        <w:pPr>
                          <w:jc w:val="center"/>
                          <w:rPr>
                            <w:sz w:val="18"/>
                            <w:szCs w:val="14"/>
                          </w:rPr>
                        </w:pPr>
                        <w:r>
                          <w:rPr>
                            <w:sz w:val="14"/>
                            <w:szCs w:val="10"/>
                          </w:rPr>
                          <w:t>synergia.info.pl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  <w:p w14:paraId="7326ACC4" w14:textId="77777777" w:rsidR="00647958" w:rsidRDefault="00647958" w:rsidP="000A12C6">
    <w:pPr>
      <w:pStyle w:val="Stopka"/>
      <w:jc w:val="center"/>
    </w:pPr>
  </w:p>
  <w:p w14:paraId="4A76B363" w14:textId="24D5B79B" w:rsidR="00647958" w:rsidRPr="00647958" w:rsidRDefault="00647958" w:rsidP="00647958">
    <w:pPr>
      <w:spacing w:after="0"/>
      <w:jc w:val="center"/>
      <w:rPr>
        <w:color w:val="16328C" w:themeColor="accent6" w:themeShade="BF"/>
        <w:sz w:val="20"/>
        <w:szCs w:val="16"/>
      </w:rPr>
    </w:pPr>
    <w:r w:rsidRPr="00647958">
      <w:rPr>
        <w:color w:val="16328C" w:themeColor="accent6" w:themeShade="BF"/>
        <w:sz w:val="20"/>
        <w:szCs w:val="16"/>
      </w:rPr>
      <w:t>synergia.info.pl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1FE0C" w14:textId="77777777" w:rsidR="00417099" w:rsidRDefault="00417099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3CB97D2" w14:textId="77777777" w:rsidR="00417099" w:rsidRDefault="00417099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6D46" w14:textId="2F86685E" w:rsidR="00D45945" w:rsidRDefault="00D55213">
    <w:pPr>
      <w:pStyle w:val="Nagwek"/>
    </w:pPr>
    <w:r>
      <w:rPr>
        <w:noProof/>
        <w:color w:val="000000" w:themeColor="text1"/>
        <w:lang w:bidi="pl-PL"/>
      </w:rPr>
      <mc:AlternateContent>
        <mc:Choice Requires="wps">
          <w:drawing>
            <wp:anchor distT="0" distB="0" distL="114300" distR="114300" simplePos="0" relativeHeight="251663103" behindDoc="0" locked="0" layoutInCell="1" allowOverlap="1" wp14:anchorId="72F144F9" wp14:editId="4BF9D3AF">
              <wp:simplePos x="0" y="0"/>
              <wp:positionH relativeFrom="column">
                <wp:posOffset>3248025</wp:posOffset>
              </wp:positionH>
              <wp:positionV relativeFrom="paragraph">
                <wp:posOffset>-295275</wp:posOffset>
              </wp:positionV>
              <wp:extent cx="1238250" cy="1200150"/>
              <wp:effectExtent l="0" t="0" r="0" b="0"/>
              <wp:wrapNone/>
              <wp:docPr id="1802839674" name="Ow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120015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B2AC0C0" id="Owal 3" o:spid="_x0000_s1026" style="position:absolute;margin-left:255.75pt;margin-top:-23.25pt;width:97.5pt;height:94.5pt;z-index:251663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" fillcolor="white [3212]" stroked="f" strokeweight="1pt">
              <v:stroke joinstyle="miter"/>
            </v:oval>
          </w:pict>
        </mc:Fallback>
      </mc:AlternateContent>
    </w:r>
    <w:r w:rsidR="004B1409">
      <w:rPr>
        <w:noProof/>
        <w:color w:val="000000" w:themeColor="text1"/>
        <w:lang w:bidi="pl-PL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D45B4E4" wp14:editId="60F84374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62850" cy="685800"/>
              <wp:effectExtent l="0" t="0" r="0" b="0"/>
              <wp:wrapNone/>
              <wp:docPr id="240859876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685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F6C3A6" id="Prostokąt 2" o:spid="_x0000_s1026" style="position:absolute;margin-left:0;margin-top:0;width:595.5pt;height:54pt;z-index:251662847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" fillcolor="white [3212]" stroked="f" strokeweight="1pt">
              <w10:wrap anchorx="page"/>
            </v:rect>
          </w:pict>
        </mc:Fallback>
      </mc:AlternateContent>
    </w:r>
    <w:r w:rsidR="004B1409">
      <w:rPr>
        <w:noProof/>
        <w:color w:val="000000" w:themeColor="text1"/>
        <w:lang w:bidi="pl-PL"/>
      </w:rPr>
      <w:drawing>
        <wp:anchor distT="0" distB="0" distL="114300" distR="114300" simplePos="0" relativeHeight="251663360" behindDoc="0" locked="0" layoutInCell="1" allowOverlap="1" wp14:anchorId="0C597542" wp14:editId="0CCD71B7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2381250" cy="600075"/>
          <wp:effectExtent l="0" t="0" r="0" b="9525"/>
          <wp:wrapNone/>
          <wp:docPr id="1434507762" name="Obraz 1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507762" name="Obraz 1" descr="Obraz zawierający tekst, Czcionka, zrzut ekranu, biały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10394" b="-5005"/>
                  <a:stretch/>
                </pic:blipFill>
                <pic:spPr bwMode="auto">
                  <a:xfrm>
                    <a:off x="0" y="0"/>
                    <a:ext cx="2381250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57E">
      <w:rPr>
        <w:rFonts w:ascii="Corbel" w:eastAsia="Corbel" w:hAnsi="Corbel" w:cs="Corbel"/>
        <w:noProof/>
        <w:sz w:val="40"/>
        <w:szCs w:val="40"/>
        <w:lang w:bidi="pl-P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3CC3A14" wp14:editId="0CDCE7A9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1B581C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CC3A14" id="Grupa 3" o:spid="_x0000_s1026" alt="&quot;&quot;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wvBO962yLX8ehC4Q7lX5nJT4RdNmWomVT/pEeHdurcwDsVo9EwpTjHD&#10;uqr6K/Rk1Xo7JQ76LogkCc6VZKKJ+ux7JtMBsq9eXAVRfwVAGva7IIOJFn5D8gDCMVbIztXZqAnF&#10;i7CPiezeAUnoNgSIELd8lkApqlDDHEdmeYgWEieRnKk79gcU6BTZMdI6iIJbEoBtJyWjCma/Izg7&#10;xd0T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Y/0F7xUeKoDitjiIqxnhRLV&#10;NvCgNvWxcATZ5FHULz2hmW3pCJMVL0BABr+L4MI74paiQEauLZBBuS3LdlONV1th1V/m/qSujP2g&#10;LK43CZ6LYqujQ5wgXx4TNY9MAaVCUIy25ZHL7hA4cqCIUfz/Ef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By6GifTyvDpjIxCiVsnA/K1jBKw4XIzNcMnA&#10;vIc3AlZYmYPRrJKBwcrU5jGrZASsaTBNY2qxSgbGiUNildlvq3vFTyCybKwNl1AHS+XjMAWzSric&#10;mjLeC2Mm3ypH7D4CVr7bg7i5Gdv4JWj3iHUJv2RrsSJ6pZmrsbZcQiq4iTzRxGhmMpOi1mTDYK6P&#10;pPTc51rd6/f1rpSoxPrqR3LipMGgmMkRsMKTfDcztoGlFBn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WbFsJseyKccSAs8CWbFsJseyKccSAs8C&#10;WbFsJseyKccSAs8CW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l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8cTc5ll05lhB4Fsg8cTc5ll05lhB4Fsg8cTc5ll05&#10;lhB4FsiK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vQTmW3eRYdiiV3Acmx7IrxxICrwmKRJNj2ZVjCYFngSLR5Fh25VhC4FmgSDQ5ll05lhBY&#10;FijHspscy64cSwg8CxSJJseyK8cSAs8CRaLJsezKsYTAs0CRaHIsu3IsIfAsUCSaHMuuHEsIHAsO&#10;5VhC4BUgHMthciyHciwh8CyQ0fkwOZZDOZYQeBbI6HyYHMuhHEsIPAtknniYHMuhHEsIPAtknn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YDSqWwPCHwNFAkmhzLAaUiGphIVI7l&#10;MDmWA0pFNDCRqBzLYXIsh3IsIbB6QTmWw+RYDiiV2gYmx3IoxxICrwq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Hg6dyLCHwMhCO5WlyLE/lWELgaSArlqfJsTyVYwmBp4GsWJ4mx/JUjiUEngaydn6a&#10;HMtTOZYQeBrI2vl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">
              <v:shape id="Dowolny kształt: Kształt 10" o:spid="_x0000_s1027" alt="&quot;&quot;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alt="&quot;&quot;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alt="&quot;&quot;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1B581C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Dowolny kształt: Kształt 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25E81"/>
    <w:multiLevelType w:val="hybridMultilevel"/>
    <w:tmpl w:val="8D7E9B6E"/>
    <w:lvl w:ilvl="0" w:tplc="358CA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17D3A"/>
    <w:multiLevelType w:val="hybridMultilevel"/>
    <w:tmpl w:val="C2DE7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470746">
    <w:abstractNumId w:val="1"/>
  </w:num>
  <w:num w:numId="2" w16cid:durableId="1106542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EDE"/>
    <w:rsid w:val="00036738"/>
    <w:rsid w:val="00083BAA"/>
    <w:rsid w:val="00094058"/>
    <w:rsid w:val="000A12C6"/>
    <w:rsid w:val="000D7B45"/>
    <w:rsid w:val="000E5896"/>
    <w:rsid w:val="001766D6"/>
    <w:rsid w:val="00204F5C"/>
    <w:rsid w:val="00224485"/>
    <w:rsid w:val="00257D94"/>
    <w:rsid w:val="0026243D"/>
    <w:rsid w:val="002C003A"/>
    <w:rsid w:val="002F7F97"/>
    <w:rsid w:val="00325E37"/>
    <w:rsid w:val="0033581C"/>
    <w:rsid w:val="00374677"/>
    <w:rsid w:val="003E24DF"/>
    <w:rsid w:val="00417099"/>
    <w:rsid w:val="00454CEC"/>
    <w:rsid w:val="004A2B0D"/>
    <w:rsid w:val="004B1409"/>
    <w:rsid w:val="004E25D8"/>
    <w:rsid w:val="004F7F49"/>
    <w:rsid w:val="005200E6"/>
    <w:rsid w:val="00564809"/>
    <w:rsid w:val="005C2210"/>
    <w:rsid w:val="005D58A4"/>
    <w:rsid w:val="005E7AC8"/>
    <w:rsid w:val="00601EFD"/>
    <w:rsid w:val="00615018"/>
    <w:rsid w:val="0062123A"/>
    <w:rsid w:val="00641C46"/>
    <w:rsid w:val="00646E75"/>
    <w:rsid w:val="00647958"/>
    <w:rsid w:val="00684F1C"/>
    <w:rsid w:val="006F6F10"/>
    <w:rsid w:val="006F7741"/>
    <w:rsid w:val="00704E29"/>
    <w:rsid w:val="00765BD2"/>
    <w:rsid w:val="0078384F"/>
    <w:rsid w:val="00783E79"/>
    <w:rsid w:val="007B5AE8"/>
    <w:rsid w:val="007B75DD"/>
    <w:rsid w:val="007F07B7"/>
    <w:rsid w:val="007F5192"/>
    <w:rsid w:val="0085357E"/>
    <w:rsid w:val="008B7FD5"/>
    <w:rsid w:val="008E6185"/>
    <w:rsid w:val="008F5273"/>
    <w:rsid w:val="00910AC0"/>
    <w:rsid w:val="00A04EA5"/>
    <w:rsid w:val="00A6223A"/>
    <w:rsid w:val="00A65AD5"/>
    <w:rsid w:val="00A96CF8"/>
    <w:rsid w:val="00AD330B"/>
    <w:rsid w:val="00B50294"/>
    <w:rsid w:val="00BB5F7F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55213"/>
    <w:rsid w:val="00D64EDE"/>
    <w:rsid w:val="00D66593"/>
    <w:rsid w:val="00DA4BFB"/>
    <w:rsid w:val="00DA79AD"/>
    <w:rsid w:val="00DF0640"/>
    <w:rsid w:val="00E14A80"/>
    <w:rsid w:val="00E24FD6"/>
    <w:rsid w:val="00E55D74"/>
    <w:rsid w:val="00E6540C"/>
    <w:rsid w:val="00E74F86"/>
    <w:rsid w:val="00E81E2A"/>
    <w:rsid w:val="00EE0952"/>
    <w:rsid w:val="00EF41A4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BB92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1A4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gwek1">
    <w:name w:val="heading 1"/>
    <w:basedOn w:val="Normalny"/>
    <w:next w:val="Normalny"/>
    <w:link w:val="Nagwek1Znak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Adresat">
    <w:name w:val="Adresat"/>
    <w:basedOn w:val="Nagwek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Zwrotgrzecznociowy">
    <w:name w:val="Salutation"/>
    <w:basedOn w:val="Normalny"/>
    <w:link w:val="ZwrotgrzecznociowyZnak"/>
    <w:uiPriority w:val="4"/>
    <w:unhideWhenUsed/>
    <w:qFormat/>
    <w:rsid w:val="003E24DF"/>
    <w:pPr>
      <w:spacing w:before="720"/>
    </w:p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wrotpoegnalny">
    <w:name w:val="Closing"/>
    <w:basedOn w:val="Normalny"/>
    <w:next w:val="Podpis"/>
    <w:link w:val="ZwrotpoegnalnyZnak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wrotpoegnalnyZnak">
    <w:name w:val="Zwrot pożegnalny Znak"/>
    <w:basedOn w:val="Domylnaczcionkaakapitu"/>
    <w:link w:val="Zwrotpoegnalny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ormalny"/>
    <w:link w:val="PodpisZnak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PodpisZnak">
    <w:name w:val="Podpis Znak"/>
    <w:basedOn w:val="Domylnaczcionkaakapitu"/>
    <w:link w:val="Podpis"/>
    <w:uiPriority w:val="7"/>
    <w:rsid w:val="00204F5C"/>
    <w:rPr>
      <w:rFonts w:eastAsiaTheme="minorHAnsi"/>
      <w:b/>
      <w:bCs/>
      <w:kern w:val="20"/>
      <w:szCs w:val="20"/>
    </w:rPr>
  </w:style>
  <w:style w:type="paragraph" w:styleId="Nagwek">
    <w:name w:val="header"/>
    <w:basedOn w:val="Normalny"/>
    <w:link w:val="NagwekZnak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7B45"/>
    <w:rPr>
      <w:rFonts w:eastAsiaTheme="minorHAnsi"/>
      <w:kern w:val="20"/>
      <w:szCs w:val="20"/>
    </w:rPr>
  </w:style>
  <w:style w:type="character" w:styleId="Pogrubienie">
    <w:name w:val="Strong"/>
    <w:basedOn w:val="Domylnaczcionkaakapitu"/>
    <w:uiPriority w:val="1"/>
    <w:semiHidden/>
    <w:qFormat/>
    <w:rsid w:val="003E24DF"/>
    <w:rPr>
      <w:b/>
      <w:bCs/>
    </w:rPr>
  </w:style>
  <w:style w:type="paragraph" w:customStyle="1" w:styleId="Informacjekontaktowe">
    <w:name w:val="Informacje kontaktowe"/>
    <w:basedOn w:val="Normalny"/>
    <w:uiPriority w:val="1"/>
    <w:qFormat/>
    <w:rsid w:val="003E24DF"/>
    <w:pPr>
      <w:spacing w:before="0" w:after="0"/>
    </w:pPr>
  </w:style>
  <w:style w:type="character" w:customStyle="1" w:styleId="Nagwek2Znak">
    <w:name w:val="Nagłówek 2 Znak"/>
    <w:basedOn w:val="Domylnaczcionkaakapitu"/>
    <w:link w:val="Nagwek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zastpczy">
    <w:name w:val="Placeholder Text"/>
    <w:basedOn w:val="Domylnaczcionkaakapitu"/>
    <w:uiPriority w:val="99"/>
    <w:semiHidden/>
    <w:rsid w:val="001766D6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ytu">
    <w:name w:val="Title"/>
    <w:basedOn w:val="Nagwek1"/>
    <w:next w:val="Normalny"/>
    <w:link w:val="TytuZnak"/>
    <w:uiPriority w:val="10"/>
    <w:rsid w:val="00D45945"/>
    <w:rPr>
      <w:color w:val="000000" w:themeColor="text1"/>
    </w:rPr>
  </w:style>
  <w:style w:type="character" w:customStyle="1" w:styleId="TytuZnak">
    <w:name w:val="Tytuł Znak"/>
    <w:basedOn w:val="Domylnaczcionkaakapitu"/>
    <w:link w:val="Tytu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774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741"/>
    <w:rPr>
      <w:rFonts w:ascii="Segoe UI" w:eastAsiaTheme="minorHAnsi" w:hAnsi="Segoe UI" w:cs="Segoe UI"/>
      <w:kern w:val="20"/>
      <w:sz w:val="18"/>
      <w:szCs w:val="18"/>
    </w:rPr>
  </w:style>
  <w:style w:type="table" w:styleId="Tabela-Siatka">
    <w:name w:val="Table Grid"/>
    <w:basedOn w:val="Standardowy"/>
    <w:uiPriority w:val="39"/>
    <w:rsid w:val="00BB5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semiHidden/>
    <w:rsid w:val="00E74F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Templates\Nag&#322;&#243;wek%20listu%20&#8212;%20niebieskie%20sfery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ECD4C70-06AE-4825-9C25-02944AB79C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listu — niebieskie sfery</Template>
  <TotalTime>0</TotalTime>
  <Pages>9</Pages>
  <Words>986</Words>
  <Characters>5921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2023-06-09T17:59:00Z</dcterms:created>
  <dcterms:modified xsi:type="dcterms:W3CDTF">2023-06-11T12:13:00Z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